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EB79810" w14:textId="57751E47" w:rsidR="003C383C" w:rsidRPr="00AC4D36" w:rsidRDefault="00AC4D36" w:rsidP="00AC4D36">
      <w:pPr>
        <w:spacing w:before="120"/>
        <w:rPr>
          <w:color w:val="043D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EA1F1" wp14:editId="3417007F">
                <wp:simplePos x="0" y="0"/>
                <wp:positionH relativeFrom="margin">
                  <wp:align>left</wp:align>
                </wp:positionH>
                <wp:positionV relativeFrom="paragraph">
                  <wp:posOffset>1400257</wp:posOffset>
                </wp:positionV>
                <wp:extent cx="4378284" cy="0"/>
                <wp:effectExtent l="57150" t="76200" r="99060" b="95250"/>
                <wp:wrapNone/>
                <wp:docPr id="130771669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828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glow rad="63500">
                            <a:srgbClr val="FF33CC"/>
                          </a:glow>
                        </a:effectLst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05D08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0.25pt" to="344.75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" strokecolor="white [3212]" strokeweight="1.5pt">
                <v:stroke joinstyle="miter"/>
                <w10:wrap anchorx="margin"/>
              </v:line>
            </w:pict>
          </mc:Fallback>
        </mc:AlternateContent>
      </w:r>
      <w:r w:rsidR="00494E08">
        <w:rPr>
          <w:noProof/>
          <w:color w:val="auto"/>
        </w:rPr>
        <w:drawing>
          <wp:anchor distT="0" distB="0" distL="114300" distR="114300" simplePos="0" relativeHeight="251663360" behindDoc="0" locked="0" layoutInCell="1" allowOverlap="1" wp14:anchorId="37F0AF5A" wp14:editId="142E7228">
            <wp:simplePos x="0" y="0"/>
            <wp:positionH relativeFrom="margin">
              <wp:posOffset>4685030</wp:posOffset>
            </wp:positionH>
            <wp:positionV relativeFrom="paragraph">
              <wp:posOffset>75565</wp:posOffset>
            </wp:positionV>
            <wp:extent cx="2160905" cy="2160905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858658867" name="Picture 6" descr="A pink circle with black text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58867" name="Picture 6" descr="A pink circle with black text and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C26" w:rsidRPr="003C383C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4EDCA13C" wp14:editId="0582E297">
                <wp:simplePos x="0" y="0"/>
                <wp:positionH relativeFrom="margin">
                  <wp:align>right</wp:align>
                </wp:positionH>
                <wp:positionV relativeFrom="paragraph">
                  <wp:posOffset>82</wp:posOffset>
                </wp:positionV>
                <wp:extent cx="6845935" cy="16027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16031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181C4" w14:textId="53870A56" w:rsidR="003C383C" w:rsidRDefault="00B2567D">
                            <w:pPr>
                              <w:rPr>
                                <w:rFonts w:ascii="Hyperwave One" w:hAnsi="Hyperwave One"/>
                                <w:color w:val="000000" w:themeColor="text1"/>
                                <w:sz w:val="160"/>
                                <w:szCs w:val="200"/>
                              </w:rPr>
                            </w:pPr>
                            <w:r w:rsidRPr="004969D3">
                              <w:rPr>
                                <w:rFonts w:ascii="Hyperwave One" w:hAnsi="Hyperwave One"/>
                                <w:color w:val="000000" w:themeColor="text1"/>
                                <w:sz w:val="160"/>
                                <w:szCs w:val="200"/>
                              </w:rPr>
                              <w:t>S</w:t>
                            </w:r>
                            <w:r w:rsidR="00AC1215">
                              <w:rPr>
                                <w:rFonts w:ascii="Hyperwave One" w:hAnsi="Hyperwave One"/>
                                <w:color w:val="000000" w:themeColor="text1"/>
                                <w:sz w:val="160"/>
                                <w:szCs w:val="200"/>
                              </w:rPr>
                              <w:t>i</w:t>
                            </w:r>
                            <w:r w:rsidRPr="004969D3">
                              <w:rPr>
                                <w:rFonts w:ascii="Hyperwave One" w:hAnsi="Hyperwave One"/>
                                <w:color w:val="000000" w:themeColor="text1"/>
                                <w:sz w:val="160"/>
                                <w:szCs w:val="200"/>
                              </w:rPr>
                              <w:t>mone Be</w:t>
                            </w:r>
                            <w:r w:rsidR="00AC1215">
                              <w:rPr>
                                <w:rFonts w:ascii="Hyperwave One" w:hAnsi="Hyperwave One"/>
                                <w:color w:val="000000" w:themeColor="text1"/>
                                <w:sz w:val="160"/>
                                <w:szCs w:val="200"/>
                              </w:rPr>
                              <w:t>v</w:t>
                            </w:r>
                            <w:r w:rsidRPr="004969D3">
                              <w:rPr>
                                <w:rFonts w:ascii="Hyperwave One" w:hAnsi="Hyperwave One"/>
                                <w:color w:val="000000" w:themeColor="text1"/>
                                <w:sz w:val="160"/>
                                <w:szCs w:val="200"/>
                              </w:rPr>
                              <w:t>an</w:t>
                            </w:r>
                          </w:p>
                          <w:p w14:paraId="12B6B4AF" w14:textId="00947285" w:rsidR="00FF339E" w:rsidRPr="00017D17" w:rsidRDefault="00022DE0">
                            <w:pPr>
                              <w:rPr>
                                <w:rFonts w:ascii="Fredoka One" w:hAnsi="Fredoka One"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000000" w:themeColor="text1"/>
                                <w:sz w:val="32"/>
                                <w:szCs w:val="40"/>
                              </w:rPr>
                              <w:t>H</w:t>
                            </w:r>
                            <w:r w:rsidR="00911F4D" w:rsidRPr="00017D17">
                              <w:rPr>
                                <w:rFonts w:ascii="Fredoka One" w:hAnsi="Fredoka One"/>
                                <w:color w:val="000000" w:themeColor="text1"/>
                                <w:sz w:val="32"/>
                                <w:szCs w:val="40"/>
                              </w:rPr>
                              <w:t>air, Make-up and Special Effects Artist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CA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.85pt;margin-top:0;width:539.05pt;height:126.2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" filled="f" stroked="f">
                <v:textbox>
                  <w:txbxContent>
                    <w:p w14:paraId="445181C4" w14:textId="53870A56" w:rsidR="003C383C" w:rsidRDefault="00B2567D">
                      <w:pPr>
                        <w:rPr>
                          <w:rFonts w:ascii="Hyperwave One" w:hAnsi="Hyperwave One"/>
                          <w:color w:val="000000" w:themeColor="text1"/>
                          <w:sz w:val="160"/>
                          <w:szCs w:val="200"/>
                        </w:rPr>
                      </w:pPr>
                      <w:r w:rsidRPr="004969D3">
                        <w:rPr>
                          <w:rFonts w:ascii="Hyperwave One" w:hAnsi="Hyperwave One"/>
                          <w:color w:val="000000" w:themeColor="text1"/>
                          <w:sz w:val="160"/>
                          <w:szCs w:val="200"/>
                        </w:rPr>
                        <w:t>S</w:t>
                      </w:r>
                      <w:r w:rsidR="00AC1215">
                        <w:rPr>
                          <w:rFonts w:ascii="Hyperwave One" w:hAnsi="Hyperwave One"/>
                          <w:color w:val="000000" w:themeColor="text1"/>
                          <w:sz w:val="160"/>
                          <w:szCs w:val="200"/>
                        </w:rPr>
                        <w:t>i</w:t>
                      </w:r>
                      <w:r w:rsidRPr="004969D3">
                        <w:rPr>
                          <w:rFonts w:ascii="Hyperwave One" w:hAnsi="Hyperwave One"/>
                          <w:color w:val="000000" w:themeColor="text1"/>
                          <w:sz w:val="160"/>
                          <w:szCs w:val="200"/>
                        </w:rPr>
                        <w:t>mone Be</w:t>
                      </w:r>
                      <w:r w:rsidR="00AC1215">
                        <w:rPr>
                          <w:rFonts w:ascii="Hyperwave One" w:hAnsi="Hyperwave One"/>
                          <w:color w:val="000000" w:themeColor="text1"/>
                          <w:sz w:val="160"/>
                          <w:szCs w:val="200"/>
                        </w:rPr>
                        <w:t>v</w:t>
                      </w:r>
                      <w:r w:rsidRPr="004969D3">
                        <w:rPr>
                          <w:rFonts w:ascii="Hyperwave One" w:hAnsi="Hyperwave One"/>
                          <w:color w:val="000000" w:themeColor="text1"/>
                          <w:sz w:val="160"/>
                          <w:szCs w:val="200"/>
                        </w:rPr>
                        <w:t>an</w:t>
                      </w:r>
                    </w:p>
                    <w:p w14:paraId="12B6B4AF" w14:textId="00947285" w:rsidR="00FF339E" w:rsidRPr="00017D17" w:rsidRDefault="00022DE0">
                      <w:pPr>
                        <w:rPr>
                          <w:rFonts w:ascii="Fredoka One" w:hAnsi="Fredoka One"/>
                          <w:color w:val="000000" w:themeColor="text1"/>
                          <w:sz w:val="32"/>
                          <w:szCs w:val="40"/>
                        </w:rPr>
                      </w:pPr>
                      <w:r>
                        <w:rPr>
                          <w:rFonts w:ascii="Fredoka One" w:hAnsi="Fredoka One"/>
                          <w:color w:val="000000" w:themeColor="text1"/>
                          <w:sz w:val="32"/>
                          <w:szCs w:val="40"/>
                        </w:rPr>
                        <w:t>H</w:t>
                      </w:r>
                      <w:r w:rsidR="00911F4D" w:rsidRPr="00017D17">
                        <w:rPr>
                          <w:rFonts w:ascii="Fredoka One" w:hAnsi="Fredoka One"/>
                          <w:color w:val="000000" w:themeColor="text1"/>
                          <w:sz w:val="32"/>
                          <w:szCs w:val="40"/>
                        </w:rPr>
                        <w:t>air, Make-up and Special Effects Artist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53F4" w:rsidRPr="00CE50F9">
        <w:rPr>
          <w:rFonts w:ascii="Fredoka One" w:hAnsi="Fredoka One"/>
          <w:color w:val="auto"/>
          <w:sz w:val="24"/>
        </w:rPr>
        <w:t>About</w:t>
      </w:r>
      <w:r w:rsidR="007B53F4" w:rsidRPr="00CE50F9">
        <w:rPr>
          <w:rFonts w:ascii="Fredoka One" w:hAnsi="Fredoka One"/>
          <w:color w:val="auto"/>
          <w:sz w:val="24"/>
          <w:szCs w:val="32"/>
        </w:rPr>
        <w:t xml:space="preserve"> Me</w:t>
      </w:r>
    </w:p>
    <w:p w14:paraId="25315C14" w14:textId="4D126011" w:rsidR="00AC6F3C" w:rsidRDefault="00FF2DEA" w:rsidP="00295730">
      <w:pPr>
        <w:spacing w:line="276" w:lineRule="auto"/>
        <w:rPr>
          <w:rFonts w:ascii="Fredoka One" w:hAnsi="Fredoka One"/>
          <w:color w:val="auto"/>
          <w:sz w:val="24"/>
          <w:szCs w:val="32"/>
        </w:rPr>
      </w:pPr>
      <w:r w:rsidRPr="00280B41">
        <w:rPr>
          <w:noProof/>
          <w:color w:val="auto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334BE4" wp14:editId="10596D68">
                <wp:simplePos x="0" y="0"/>
                <wp:positionH relativeFrom="margin">
                  <wp:align>right</wp:align>
                </wp:positionH>
                <wp:positionV relativeFrom="margin">
                  <wp:posOffset>2308225</wp:posOffset>
                </wp:positionV>
                <wp:extent cx="2325370" cy="6507480"/>
                <wp:effectExtent l="0" t="0" r="17780" b="26670"/>
                <wp:wrapSquare wrapText="bothSides"/>
                <wp:docPr id="2038903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6507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24C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9D91F" w14:textId="3A1FC5B3" w:rsidR="00E73539" w:rsidRPr="00CE50F9" w:rsidRDefault="00932991" w:rsidP="00CB64C1">
                            <w:pPr>
                              <w:spacing w:line="360" w:lineRule="auto"/>
                              <w:rPr>
                                <w:rFonts w:ascii="Fredoka One" w:hAnsi="Fredoka One"/>
                                <w:color w:val="auto"/>
                                <w:sz w:val="24"/>
                                <w:szCs w:val="32"/>
                              </w:rPr>
                            </w:pPr>
                            <w:r w:rsidRPr="00CE50F9">
                              <w:rPr>
                                <w:rFonts w:ascii="Fredoka One" w:hAnsi="Fredoka One"/>
                                <w:color w:val="auto"/>
                                <w:sz w:val="24"/>
                                <w:szCs w:val="32"/>
                              </w:rPr>
                              <w:t>Contact</w:t>
                            </w:r>
                          </w:p>
                          <w:p w14:paraId="701D4CD3" w14:textId="05441036" w:rsidR="00932991" w:rsidRPr="00CE50F9" w:rsidRDefault="00057717" w:rsidP="00556B99">
                            <w:pPr>
                              <w:spacing w:line="276" w:lineRule="auto"/>
                              <w:rPr>
                                <w:color w:val="auto"/>
                                <w:sz w:val="24"/>
                                <w:szCs w:val="32"/>
                              </w:rPr>
                            </w:pPr>
                            <w:r w:rsidRPr="00CE50F9">
                              <w:rPr>
                                <w:color w:val="auto"/>
                                <w:sz w:val="24"/>
                                <w:szCs w:val="32"/>
                              </w:rPr>
                              <w:t>Simonebevan@gmail.com</w:t>
                            </w:r>
                          </w:p>
                          <w:p w14:paraId="4B47E00E" w14:textId="33E3B668" w:rsidR="00057717" w:rsidRPr="00CE50F9" w:rsidRDefault="00057717" w:rsidP="00556B99">
                            <w:pPr>
                              <w:spacing w:line="276" w:lineRule="auto"/>
                              <w:rPr>
                                <w:color w:val="auto"/>
                                <w:sz w:val="24"/>
                                <w:szCs w:val="32"/>
                              </w:rPr>
                            </w:pPr>
                            <w:r w:rsidRPr="00CE50F9">
                              <w:rPr>
                                <w:color w:val="auto"/>
                                <w:sz w:val="24"/>
                                <w:szCs w:val="32"/>
                              </w:rPr>
                              <w:t>07903096396</w:t>
                            </w:r>
                          </w:p>
                          <w:p w14:paraId="504373A4" w14:textId="194E1E75" w:rsidR="00057717" w:rsidRPr="001E60AB" w:rsidRDefault="0095428A" w:rsidP="00556B99">
                            <w:pPr>
                              <w:spacing w:line="276" w:lineRule="auto"/>
                              <w:rPr>
                                <w:color w:val="auto"/>
                                <w:sz w:val="24"/>
                                <w:szCs w:val="32"/>
                              </w:rPr>
                            </w:pPr>
                            <w:r w:rsidRPr="001E60AB">
                              <w:rPr>
                                <w:color w:val="auto"/>
                                <w:sz w:val="24"/>
                                <w:szCs w:val="32"/>
                              </w:rPr>
                              <w:t>www.simonebevan.com</w:t>
                            </w:r>
                          </w:p>
                          <w:p w14:paraId="7DE109DC" w14:textId="77777777" w:rsidR="0095428A" w:rsidRDefault="0095428A" w:rsidP="00CB64C1">
                            <w:pPr>
                              <w:spacing w:line="360" w:lineRule="auto"/>
                              <w:rPr>
                                <w:color w:val="auto"/>
                                <w:sz w:val="24"/>
                                <w:szCs w:val="32"/>
                              </w:rPr>
                            </w:pPr>
                          </w:p>
                          <w:p w14:paraId="3F1464C4" w14:textId="175293BF" w:rsidR="00B47CDA" w:rsidRDefault="0084694E" w:rsidP="00CB64C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4"/>
                                <w:szCs w:val="32"/>
                              </w:rPr>
                              <w:t xml:space="preserve">         </w:t>
                            </w:r>
                          </w:p>
                          <w:p w14:paraId="4146BD23" w14:textId="48153AB7" w:rsidR="00627D27" w:rsidRDefault="00627D27" w:rsidP="00CB64C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32"/>
                              </w:rPr>
                            </w:pPr>
                          </w:p>
                          <w:p w14:paraId="19CFE52C" w14:textId="77777777" w:rsidR="00B47CDA" w:rsidRDefault="00B47CDA" w:rsidP="00CB64C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32"/>
                              </w:rPr>
                            </w:pPr>
                          </w:p>
                          <w:p w14:paraId="6901B2E0" w14:textId="77777777" w:rsidR="00B47CDA" w:rsidRDefault="00B47CDA" w:rsidP="00CB64C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auto"/>
                                <w:sz w:val="24"/>
                                <w:szCs w:val="32"/>
                              </w:rPr>
                            </w:pPr>
                          </w:p>
                          <w:p w14:paraId="2060F9C5" w14:textId="73500EC2" w:rsidR="0095428A" w:rsidRPr="00647868" w:rsidRDefault="0095428A" w:rsidP="00CB64C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Skills</w:t>
                            </w:r>
                          </w:p>
                          <w:p w14:paraId="60E3CF67" w14:textId="215A69C2" w:rsidR="0095428A" w:rsidRPr="00647868" w:rsidRDefault="00C838D2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Fluent Welsh </w:t>
                            </w:r>
                            <w:r w:rsidR="003C0892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Speaking</w:t>
                            </w:r>
                          </w:p>
                          <w:p w14:paraId="0F43A90A" w14:textId="50C248D5" w:rsidR="007C2CFD" w:rsidRPr="00647868" w:rsidRDefault="007C2CFD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Full UK Driving </w:t>
                            </w:r>
                            <w:r w:rsidR="00587785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License</w:t>
                            </w:r>
                          </w:p>
                          <w:p w14:paraId="73D03DBB" w14:textId="630D136A" w:rsidR="00690D68" w:rsidRPr="00647868" w:rsidRDefault="00364895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Wig styling and application</w:t>
                            </w:r>
                          </w:p>
                          <w:p w14:paraId="2D02C939" w14:textId="0F7C3F81" w:rsidR="0040115C" w:rsidRPr="00647868" w:rsidRDefault="00192AB9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Airbrushing</w:t>
                            </w:r>
                            <w:r w:rsidR="00062607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&amp; Body painting</w:t>
                            </w:r>
                          </w:p>
                          <w:p w14:paraId="45EEF222" w14:textId="073564B5" w:rsidR="00845630" w:rsidRPr="00647868" w:rsidRDefault="00845630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Afro and textured hair</w:t>
                            </w:r>
                            <w:r w:rsidR="00556B99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styling</w:t>
                            </w:r>
                          </w:p>
                          <w:p w14:paraId="62613954" w14:textId="249C995E" w:rsidR="00192AB9" w:rsidRPr="00647868" w:rsidRDefault="00BA0F6C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Casualty effects</w:t>
                            </w:r>
                          </w:p>
                          <w:p w14:paraId="70E9AE6F" w14:textId="2C6AF0E1" w:rsidR="00BA0F6C" w:rsidRPr="00647868" w:rsidRDefault="005D5785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Sculpting</w:t>
                            </w:r>
                            <w:r w:rsidR="005856EE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5856EE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moulding</w:t>
                            </w:r>
                            <w:proofErr w:type="spellEnd"/>
                            <w:r w:rsidR="005856EE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, casting and applying prosthetics</w:t>
                            </w:r>
                          </w:p>
                          <w:p w14:paraId="1E7122BB" w14:textId="31AEB92E" w:rsidR="006030BC" w:rsidRPr="00647868" w:rsidRDefault="00DB2276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Period hair &amp; make-up</w:t>
                            </w:r>
                          </w:p>
                          <w:p w14:paraId="660CE7FD" w14:textId="723D98E7" w:rsidR="00DB2276" w:rsidRPr="00647868" w:rsidRDefault="003B4D51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Life casting</w:t>
                            </w:r>
                          </w:p>
                          <w:p w14:paraId="1E0D701D" w14:textId="579CE108" w:rsidR="003B4D51" w:rsidRPr="00647868" w:rsidRDefault="003B4D51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Knotting</w:t>
                            </w:r>
                            <w:r w:rsidR="00297FF0"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&amp; weaving</w:t>
                            </w:r>
                          </w:p>
                          <w:p w14:paraId="316A7E39" w14:textId="1CE0F5AD" w:rsidR="00B33790" w:rsidRPr="00556B99" w:rsidRDefault="00B33790" w:rsidP="00E30B8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line="360" w:lineRule="auto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47868">
                              <w:rPr>
                                <w:color w:val="auto"/>
                                <w:sz w:val="22"/>
                                <w:szCs w:val="22"/>
                              </w:rPr>
                              <w:t>Bridal &amp; Special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50B1">
                              <w:rPr>
                                <w:color w:val="auto"/>
                                <w:sz w:val="22"/>
                                <w:szCs w:val="22"/>
                              </w:rPr>
                              <w:t>Occasion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50B1">
                              <w:rPr>
                                <w:color w:val="auto"/>
                                <w:sz w:val="22"/>
                                <w:szCs w:val="22"/>
                              </w:rPr>
                              <w:t>hair &amp; Make-up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4BE4" id="_x0000_s1027" type="#_x0000_t202" style="position:absolute;margin-left:131.9pt;margin-top:181.75pt;width:183.1pt;height:512.4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" filled="f" strokecolor="#f24cda">
                <v:textbox>
                  <w:txbxContent>
                    <w:p w14:paraId="6799D91F" w14:textId="3A1FC5B3" w:rsidR="00E73539" w:rsidRPr="00CE50F9" w:rsidRDefault="00932991" w:rsidP="00CB64C1">
                      <w:pPr>
                        <w:spacing w:line="360" w:lineRule="auto"/>
                        <w:rPr>
                          <w:rFonts w:ascii="Fredoka One" w:hAnsi="Fredoka One"/>
                          <w:color w:val="auto"/>
                          <w:sz w:val="24"/>
                          <w:szCs w:val="32"/>
                        </w:rPr>
                      </w:pPr>
                      <w:r w:rsidRPr="00CE50F9">
                        <w:rPr>
                          <w:rFonts w:ascii="Fredoka One" w:hAnsi="Fredoka One"/>
                          <w:color w:val="auto"/>
                          <w:sz w:val="24"/>
                          <w:szCs w:val="32"/>
                        </w:rPr>
                        <w:t>Contact</w:t>
                      </w:r>
                    </w:p>
                    <w:p w14:paraId="701D4CD3" w14:textId="05441036" w:rsidR="00932991" w:rsidRPr="00CE50F9" w:rsidRDefault="00057717" w:rsidP="00556B99">
                      <w:pPr>
                        <w:spacing w:line="276" w:lineRule="auto"/>
                        <w:rPr>
                          <w:color w:val="auto"/>
                          <w:sz w:val="24"/>
                          <w:szCs w:val="32"/>
                        </w:rPr>
                      </w:pPr>
                      <w:r w:rsidRPr="00CE50F9">
                        <w:rPr>
                          <w:color w:val="auto"/>
                          <w:sz w:val="24"/>
                          <w:szCs w:val="32"/>
                        </w:rPr>
                        <w:t>Simonebevan@gmail.com</w:t>
                      </w:r>
                    </w:p>
                    <w:p w14:paraId="4B47E00E" w14:textId="33E3B668" w:rsidR="00057717" w:rsidRPr="00CE50F9" w:rsidRDefault="00057717" w:rsidP="00556B99">
                      <w:pPr>
                        <w:spacing w:line="276" w:lineRule="auto"/>
                        <w:rPr>
                          <w:color w:val="auto"/>
                          <w:sz w:val="24"/>
                          <w:szCs w:val="32"/>
                        </w:rPr>
                      </w:pPr>
                      <w:r w:rsidRPr="00CE50F9">
                        <w:rPr>
                          <w:color w:val="auto"/>
                          <w:sz w:val="24"/>
                          <w:szCs w:val="32"/>
                        </w:rPr>
                        <w:t>07903096396</w:t>
                      </w:r>
                    </w:p>
                    <w:p w14:paraId="504373A4" w14:textId="194E1E75" w:rsidR="00057717" w:rsidRPr="001E60AB" w:rsidRDefault="0095428A" w:rsidP="00556B99">
                      <w:pPr>
                        <w:spacing w:line="276" w:lineRule="auto"/>
                        <w:rPr>
                          <w:color w:val="auto"/>
                          <w:sz w:val="24"/>
                          <w:szCs w:val="32"/>
                        </w:rPr>
                      </w:pPr>
                      <w:r w:rsidRPr="001E60AB">
                        <w:rPr>
                          <w:color w:val="auto"/>
                          <w:sz w:val="24"/>
                          <w:szCs w:val="32"/>
                        </w:rPr>
                        <w:t>www.simonebevan.com</w:t>
                      </w:r>
                    </w:p>
                    <w:p w14:paraId="7DE109DC" w14:textId="77777777" w:rsidR="0095428A" w:rsidRDefault="0095428A" w:rsidP="00CB64C1">
                      <w:pPr>
                        <w:spacing w:line="360" w:lineRule="auto"/>
                        <w:rPr>
                          <w:color w:val="auto"/>
                          <w:sz w:val="24"/>
                          <w:szCs w:val="32"/>
                        </w:rPr>
                      </w:pPr>
                    </w:p>
                    <w:p w14:paraId="3F1464C4" w14:textId="175293BF" w:rsidR="00B47CDA" w:rsidRDefault="0084694E" w:rsidP="00CB64C1">
                      <w:pPr>
                        <w:spacing w:line="360" w:lineRule="auto"/>
                        <w:rPr>
                          <w:b/>
                          <w:bCs/>
                          <w:color w:val="auto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4"/>
                          <w:szCs w:val="32"/>
                        </w:rPr>
                        <w:t xml:space="preserve">         </w:t>
                      </w:r>
                    </w:p>
                    <w:p w14:paraId="4146BD23" w14:textId="48153AB7" w:rsidR="00627D27" w:rsidRDefault="00627D27" w:rsidP="00CB64C1">
                      <w:pPr>
                        <w:spacing w:line="360" w:lineRule="auto"/>
                        <w:rPr>
                          <w:b/>
                          <w:bCs/>
                          <w:color w:val="auto"/>
                          <w:sz w:val="24"/>
                          <w:szCs w:val="32"/>
                        </w:rPr>
                      </w:pPr>
                    </w:p>
                    <w:p w14:paraId="19CFE52C" w14:textId="77777777" w:rsidR="00B47CDA" w:rsidRDefault="00B47CDA" w:rsidP="00CB64C1">
                      <w:pPr>
                        <w:spacing w:line="360" w:lineRule="auto"/>
                        <w:rPr>
                          <w:b/>
                          <w:bCs/>
                          <w:color w:val="auto"/>
                          <w:sz w:val="24"/>
                          <w:szCs w:val="32"/>
                        </w:rPr>
                      </w:pPr>
                    </w:p>
                    <w:p w14:paraId="6901B2E0" w14:textId="77777777" w:rsidR="00B47CDA" w:rsidRDefault="00B47CDA" w:rsidP="00CB64C1">
                      <w:pPr>
                        <w:spacing w:line="360" w:lineRule="auto"/>
                        <w:rPr>
                          <w:b/>
                          <w:bCs/>
                          <w:color w:val="auto"/>
                          <w:sz w:val="24"/>
                          <w:szCs w:val="32"/>
                        </w:rPr>
                      </w:pPr>
                    </w:p>
                    <w:p w14:paraId="2060F9C5" w14:textId="73500EC2" w:rsidR="0095428A" w:rsidRPr="00647868" w:rsidRDefault="0095428A" w:rsidP="00CB64C1">
                      <w:pPr>
                        <w:spacing w:line="360" w:lineRule="auto"/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b/>
                          <w:bCs/>
                          <w:color w:val="auto"/>
                          <w:sz w:val="22"/>
                          <w:szCs w:val="22"/>
                        </w:rPr>
                        <w:t>Skills</w:t>
                      </w:r>
                    </w:p>
                    <w:p w14:paraId="60E3CF67" w14:textId="215A69C2" w:rsidR="0095428A" w:rsidRPr="00647868" w:rsidRDefault="00C838D2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 xml:space="preserve">Fluent Welsh </w:t>
                      </w:r>
                      <w:r w:rsidR="003C0892" w:rsidRPr="00647868">
                        <w:rPr>
                          <w:color w:val="auto"/>
                          <w:sz w:val="22"/>
                          <w:szCs w:val="22"/>
                        </w:rPr>
                        <w:t>Speaking</w:t>
                      </w:r>
                    </w:p>
                    <w:p w14:paraId="0F43A90A" w14:textId="50C248D5" w:rsidR="007C2CFD" w:rsidRPr="00647868" w:rsidRDefault="007C2CFD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 xml:space="preserve">Full UK Driving </w:t>
                      </w:r>
                      <w:r w:rsidR="00587785" w:rsidRPr="00647868">
                        <w:rPr>
                          <w:color w:val="auto"/>
                          <w:sz w:val="22"/>
                          <w:szCs w:val="22"/>
                        </w:rPr>
                        <w:t>License</w:t>
                      </w:r>
                    </w:p>
                    <w:p w14:paraId="73D03DBB" w14:textId="630D136A" w:rsidR="00690D68" w:rsidRPr="00647868" w:rsidRDefault="00364895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Wig styling and application</w:t>
                      </w:r>
                    </w:p>
                    <w:p w14:paraId="2D02C939" w14:textId="0F7C3F81" w:rsidR="0040115C" w:rsidRPr="00647868" w:rsidRDefault="00192AB9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Airbrushing</w:t>
                      </w:r>
                      <w:r w:rsidR="00062607" w:rsidRPr="00647868">
                        <w:rPr>
                          <w:color w:val="auto"/>
                          <w:sz w:val="22"/>
                          <w:szCs w:val="22"/>
                        </w:rPr>
                        <w:t xml:space="preserve"> &amp; Body painting</w:t>
                      </w:r>
                    </w:p>
                    <w:p w14:paraId="45EEF222" w14:textId="073564B5" w:rsidR="00845630" w:rsidRPr="00647868" w:rsidRDefault="00845630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Afro and textured hair</w:t>
                      </w:r>
                      <w:r w:rsidR="00556B99" w:rsidRPr="00647868">
                        <w:rPr>
                          <w:color w:val="auto"/>
                          <w:sz w:val="22"/>
                          <w:szCs w:val="22"/>
                        </w:rPr>
                        <w:t xml:space="preserve"> styling</w:t>
                      </w:r>
                    </w:p>
                    <w:p w14:paraId="62613954" w14:textId="249C995E" w:rsidR="00192AB9" w:rsidRPr="00647868" w:rsidRDefault="00BA0F6C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Casualty effects</w:t>
                      </w:r>
                    </w:p>
                    <w:p w14:paraId="70E9AE6F" w14:textId="2C6AF0E1" w:rsidR="00BA0F6C" w:rsidRPr="00647868" w:rsidRDefault="005D5785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Sculpting</w:t>
                      </w:r>
                      <w:r w:rsidR="005856EE" w:rsidRPr="00647868">
                        <w:rPr>
                          <w:color w:val="auto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5856EE" w:rsidRPr="00647868">
                        <w:rPr>
                          <w:color w:val="auto"/>
                          <w:sz w:val="22"/>
                          <w:szCs w:val="22"/>
                        </w:rPr>
                        <w:t>moulding</w:t>
                      </w:r>
                      <w:proofErr w:type="spellEnd"/>
                      <w:r w:rsidR="005856EE" w:rsidRPr="00647868">
                        <w:rPr>
                          <w:color w:val="auto"/>
                          <w:sz w:val="22"/>
                          <w:szCs w:val="22"/>
                        </w:rPr>
                        <w:t>, casting and applying prosthetics</w:t>
                      </w:r>
                    </w:p>
                    <w:p w14:paraId="1E7122BB" w14:textId="31AEB92E" w:rsidR="006030BC" w:rsidRPr="00647868" w:rsidRDefault="00DB2276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Period hair &amp; make-up</w:t>
                      </w:r>
                    </w:p>
                    <w:p w14:paraId="660CE7FD" w14:textId="723D98E7" w:rsidR="00DB2276" w:rsidRPr="00647868" w:rsidRDefault="003B4D51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Life casting</w:t>
                      </w:r>
                    </w:p>
                    <w:p w14:paraId="1E0D701D" w14:textId="579CE108" w:rsidR="003B4D51" w:rsidRPr="00647868" w:rsidRDefault="003B4D51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Knotting</w:t>
                      </w:r>
                      <w:r w:rsidR="00297FF0" w:rsidRPr="00647868">
                        <w:rPr>
                          <w:color w:val="auto"/>
                          <w:sz w:val="22"/>
                          <w:szCs w:val="22"/>
                        </w:rPr>
                        <w:t xml:space="preserve"> &amp; weaving</w:t>
                      </w:r>
                    </w:p>
                    <w:p w14:paraId="316A7E39" w14:textId="1CE0F5AD" w:rsidR="00B33790" w:rsidRPr="00556B99" w:rsidRDefault="00B33790" w:rsidP="00E30B8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line="360" w:lineRule="auto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647868">
                        <w:rPr>
                          <w:color w:val="auto"/>
                          <w:sz w:val="22"/>
                          <w:szCs w:val="22"/>
                        </w:rPr>
                        <w:t>Bridal &amp; Special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2550B1">
                        <w:rPr>
                          <w:color w:val="auto"/>
                          <w:sz w:val="22"/>
                          <w:szCs w:val="22"/>
                        </w:rPr>
                        <w:t>Occasion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2550B1">
                        <w:rPr>
                          <w:color w:val="auto"/>
                          <w:sz w:val="22"/>
                          <w:szCs w:val="22"/>
                        </w:rPr>
                        <w:t>hair &amp; Make-up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6B99" w:rsidRPr="00280B41">
        <w:rPr>
          <w:noProof/>
          <w:color w:val="auto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DB7CAD" wp14:editId="2FCF0FA7">
                <wp:simplePos x="0" y="0"/>
                <wp:positionH relativeFrom="margin">
                  <wp:posOffset>5161280</wp:posOffset>
                </wp:positionH>
                <wp:positionV relativeFrom="paragraph">
                  <wp:posOffset>1466727</wp:posOffset>
                </wp:positionV>
                <wp:extent cx="1727158" cy="1252665"/>
                <wp:effectExtent l="0" t="0" r="0" b="5080"/>
                <wp:wrapNone/>
                <wp:docPr id="116570728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158" cy="1252665"/>
                          <a:chOff x="0" y="0"/>
                          <a:chExt cx="1727158" cy="1252665"/>
                        </a:xfrm>
                      </wpg:grpSpPr>
                      <wps:wsp>
                        <wps:cNvPr id="945006096" name="Text Box 17"/>
                        <wps:cNvSpPr txBox="1"/>
                        <wps:spPr>
                          <a:xfrm>
                            <a:off x="0" y="0"/>
                            <a:ext cx="1727158" cy="326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A6260B" w14:textId="5CC49074" w:rsidR="00627D27" w:rsidRPr="00DA7ED3" w:rsidRDefault="00DA7ED3">
                              <w:pPr>
                                <w:rPr>
                                  <w:rFonts w:ascii="Fredoka One" w:hAnsi="Fredoka One"/>
                                  <w:color w:val="auto"/>
                                </w:rPr>
                              </w:pPr>
                              <w:r w:rsidRPr="00DA7ED3">
                                <w:rPr>
                                  <w:rFonts w:ascii="Fredoka One" w:hAnsi="Fredoka One"/>
                                  <w:color w:val="auto"/>
                                </w:rPr>
                                <w:t>Simone Bevan Make-up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057580" name="Text Box 17"/>
                        <wps:cNvSpPr txBox="1"/>
                        <wps:spPr>
                          <a:xfrm>
                            <a:off x="0" y="492826"/>
                            <a:ext cx="1727158" cy="326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CB4A6" w14:textId="6F6E8257" w:rsidR="00DA7ED3" w:rsidRPr="00DA7ED3" w:rsidRDefault="00DA7ED3" w:rsidP="00DA7ED3">
                              <w:pPr>
                                <w:rPr>
                                  <w:rFonts w:ascii="Fredoka One" w:hAnsi="Fredoka One"/>
                                  <w:color w:val="auto"/>
                                </w:rPr>
                              </w:pPr>
                              <w:proofErr w:type="spellStart"/>
                              <w:r w:rsidRPr="00DA7ED3">
                                <w:rPr>
                                  <w:rFonts w:ascii="Fredoka One" w:hAnsi="Fredoka One"/>
                                  <w:color w:val="auto"/>
                                </w:rPr>
                                <w:t>Simone</w:t>
                              </w:r>
                              <w:r>
                                <w:rPr>
                                  <w:rFonts w:ascii="Fredoka One" w:hAnsi="Fredoka One"/>
                                  <w:color w:val="auto"/>
                                </w:rPr>
                                <w:t>b</w:t>
                              </w:r>
                              <w:r w:rsidRPr="00DA7ED3">
                                <w:rPr>
                                  <w:rFonts w:ascii="Fredoka One" w:hAnsi="Fredoka One"/>
                                  <w:color w:val="auto"/>
                                </w:rPr>
                                <w:t>evan</w:t>
                              </w:r>
                              <w:r>
                                <w:rPr>
                                  <w:rFonts w:ascii="Fredoka One" w:hAnsi="Fredoka One"/>
                                  <w:color w:val="auto"/>
                                </w:rPr>
                                <w:t>m</w:t>
                              </w:r>
                              <w:r w:rsidRPr="00DA7ED3">
                                <w:rPr>
                                  <w:rFonts w:ascii="Fredoka One" w:hAnsi="Fredoka One"/>
                                  <w:color w:val="auto"/>
                                </w:rPr>
                                <w:t>akeup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945638" name="Text Box 17"/>
                        <wps:cNvSpPr txBox="1"/>
                        <wps:spPr>
                          <a:xfrm>
                            <a:off x="0" y="926275"/>
                            <a:ext cx="172656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824CC" w14:textId="78C01E1D" w:rsidR="00481C3A" w:rsidRPr="00DA7ED3" w:rsidRDefault="00481C3A" w:rsidP="00481C3A">
                              <w:pPr>
                                <w:rPr>
                                  <w:rFonts w:ascii="Fredoka One" w:hAnsi="Fredoka One"/>
                                  <w:color w:val="auto"/>
                                </w:rPr>
                              </w:pPr>
                              <w:r w:rsidRPr="00DA7ED3">
                                <w:rPr>
                                  <w:rFonts w:ascii="Fredoka One" w:hAnsi="Fredoka One"/>
                                  <w:color w:val="auto"/>
                                </w:rPr>
                                <w:t>Simone Bevan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B7CAD" id="Group 19" o:spid="_x0000_s1028" style="position:absolute;margin-left:406.4pt;margin-top:115.5pt;width:136pt;height:98.65pt;z-index:251679744;mso-position-horizontal-relative:margin;mso-height-relative:margin" coordsize="17271,1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">
                <v:shape id="Text Box 17" o:spid="_x0000_s1029" type="#_x0000_t202" style="position:absolute;width:17271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" filled="f" stroked="f" strokeweight=".5pt">
                  <v:textbox>
                    <w:txbxContent>
                      <w:p w14:paraId="66A6260B" w14:textId="5CC49074" w:rsidR="00627D27" w:rsidRPr="00DA7ED3" w:rsidRDefault="00DA7ED3">
                        <w:pPr>
                          <w:rPr>
                            <w:rFonts w:ascii="Fredoka One" w:hAnsi="Fredoka One"/>
                            <w:color w:val="auto"/>
                          </w:rPr>
                        </w:pPr>
                        <w:r w:rsidRPr="00DA7ED3">
                          <w:rPr>
                            <w:rFonts w:ascii="Fredoka One" w:hAnsi="Fredoka One"/>
                            <w:color w:val="auto"/>
                          </w:rPr>
                          <w:t>Simone Bevan Make-up</w:t>
                        </w:r>
                      </w:p>
                    </w:txbxContent>
                  </v:textbox>
                </v:shape>
                <v:shape id="Text Box 17" o:spid="_x0000_s1030" type="#_x0000_t202" style="position:absolute;top:4928;width:17271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" filled="f" stroked="f" strokeweight=".5pt">
                  <v:textbox>
                    <w:txbxContent>
                      <w:p w14:paraId="6A6CB4A6" w14:textId="6F6E8257" w:rsidR="00DA7ED3" w:rsidRPr="00DA7ED3" w:rsidRDefault="00DA7ED3" w:rsidP="00DA7ED3">
                        <w:pPr>
                          <w:rPr>
                            <w:rFonts w:ascii="Fredoka One" w:hAnsi="Fredoka One"/>
                            <w:color w:val="auto"/>
                          </w:rPr>
                        </w:pPr>
                        <w:proofErr w:type="spellStart"/>
                        <w:r w:rsidRPr="00DA7ED3">
                          <w:rPr>
                            <w:rFonts w:ascii="Fredoka One" w:hAnsi="Fredoka One"/>
                            <w:color w:val="auto"/>
                          </w:rPr>
                          <w:t>Simone</w:t>
                        </w:r>
                        <w:r>
                          <w:rPr>
                            <w:rFonts w:ascii="Fredoka One" w:hAnsi="Fredoka One"/>
                            <w:color w:val="auto"/>
                          </w:rPr>
                          <w:t>b</w:t>
                        </w:r>
                        <w:r w:rsidRPr="00DA7ED3">
                          <w:rPr>
                            <w:rFonts w:ascii="Fredoka One" w:hAnsi="Fredoka One"/>
                            <w:color w:val="auto"/>
                          </w:rPr>
                          <w:t>evan</w:t>
                        </w:r>
                        <w:r>
                          <w:rPr>
                            <w:rFonts w:ascii="Fredoka One" w:hAnsi="Fredoka One"/>
                            <w:color w:val="auto"/>
                          </w:rPr>
                          <w:t>m</w:t>
                        </w:r>
                        <w:r w:rsidRPr="00DA7ED3">
                          <w:rPr>
                            <w:rFonts w:ascii="Fredoka One" w:hAnsi="Fredoka One"/>
                            <w:color w:val="auto"/>
                          </w:rPr>
                          <w:t>akeup</w:t>
                        </w:r>
                        <w:proofErr w:type="spellEnd"/>
                      </w:p>
                    </w:txbxContent>
                  </v:textbox>
                </v:shape>
                <v:shape id="Text Box 17" o:spid="_x0000_s1031" type="#_x0000_t202" style="position:absolute;top:9262;width:1726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" filled="f" stroked="f" strokeweight=".5pt">
                  <v:textbox>
                    <w:txbxContent>
                      <w:p w14:paraId="0C1824CC" w14:textId="78C01E1D" w:rsidR="00481C3A" w:rsidRPr="00DA7ED3" w:rsidRDefault="00481C3A" w:rsidP="00481C3A">
                        <w:pPr>
                          <w:rPr>
                            <w:rFonts w:ascii="Fredoka One" w:hAnsi="Fredoka One"/>
                            <w:color w:val="auto"/>
                          </w:rPr>
                        </w:pPr>
                        <w:r w:rsidRPr="00DA7ED3">
                          <w:rPr>
                            <w:rFonts w:ascii="Fredoka One" w:hAnsi="Fredoka One"/>
                            <w:color w:val="auto"/>
                          </w:rPr>
                          <w:t>Simone Bevan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6B99" w:rsidRPr="00280B41">
        <w:rPr>
          <w:noProof/>
          <w:color w:val="auto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E8778F9" wp14:editId="16AE6D16">
                <wp:simplePos x="0" y="0"/>
                <wp:positionH relativeFrom="column">
                  <wp:posOffset>4725670</wp:posOffset>
                </wp:positionH>
                <wp:positionV relativeFrom="paragraph">
                  <wp:posOffset>1402715</wp:posOffset>
                </wp:positionV>
                <wp:extent cx="452755" cy="1283970"/>
                <wp:effectExtent l="0" t="0" r="4445" b="0"/>
                <wp:wrapThrough wrapText="bothSides">
                  <wp:wrapPolygon edited="0">
                    <wp:start x="6362" y="0"/>
                    <wp:lineTo x="1818" y="641"/>
                    <wp:lineTo x="0" y="2243"/>
                    <wp:lineTo x="0" y="19228"/>
                    <wp:lineTo x="1818" y="20510"/>
                    <wp:lineTo x="4544" y="21151"/>
                    <wp:lineTo x="16359" y="21151"/>
                    <wp:lineTo x="19086" y="20510"/>
                    <wp:lineTo x="20903" y="19228"/>
                    <wp:lineTo x="20903" y="1602"/>
                    <wp:lineTo x="14541" y="0"/>
                    <wp:lineTo x="6362" y="0"/>
                  </wp:wrapPolygon>
                </wp:wrapThrough>
                <wp:docPr id="204946261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55" cy="1283970"/>
                          <a:chOff x="0" y="0"/>
                          <a:chExt cx="452755" cy="1284094"/>
                        </a:xfrm>
                      </wpg:grpSpPr>
                      <pic:pic xmlns:pic="http://schemas.openxmlformats.org/drawingml/2006/picture">
                        <pic:nvPicPr>
                          <pic:cNvPr id="2087315060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79" t="23275" r="17813" b="18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168672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24649" r="21814" b="1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3" y="866899"/>
                            <a:ext cx="41211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3054137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2" t="12520" r="14195" b="16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1" y="445325"/>
                            <a:ext cx="410210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3CB1D" id="Group 15" o:spid="_x0000_s1026" style="position:absolute;margin-left:372.1pt;margin-top:110.45pt;width:35.65pt;height:101.1pt;z-index:251668480" coordsize="4527,1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">
                <v:shape id="Picture 12" o:spid="_x0000_s1027" type="#_x0000_t75" style="position:absolute;width:452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">
                  <v:imagedata r:id="rId15" o:title="" croptop="15254f" cropbottom="12434f" cropleft="13749f" cropright="11674f"/>
                </v:shape>
                <v:shape id="Picture 13" o:spid="_x0000_s1028" type="#_x0000_t75" style="position:absolute;left:178;top:8668;width:4121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">
                  <v:imagedata r:id="rId16" o:title="" croptop="16154f" cropbottom="12799f" cropleft="15096f" cropright="14296f"/>
                </v:shape>
                <v:shape id="Picture 14" o:spid="_x0000_s1029" type="#_x0000_t75" style="position:absolute;left:237;top:4453;width:4102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">
                  <v:imagedata r:id="rId17" o:title="" croptop="8205f" cropbottom="11110f" cropleft="9465f" cropright="9303f"/>
                </v:shape>
                <w10:wrap type="through"/>
              </v:group>
            </w:pict>
          </mc:Fallback>
        </mc:AlternateContent>
      </w:r>
      <w:r w:rsidR="00C05B10" w:rsidRPr="00280B41">
        <w:rPr>
          <w:color w:val="auto"/>
          <w:sz w:val="22"/>
          <w:szCs w:val="22"/>
        </w:rPr>
        <w:t>I am a hardworkin</w:t>
      </w:r>
      <w:r w:rsidR="00D64903" w:rsidRPr="00280B41">
        <w:rPr>
          <w:color w:val="auto"/>
          <w:sz w:val="22"/>
          <w:szCs w:val="22"/>
        </w:rPr>
        <w:t xml:space="preserve">g and adaptable </w:t>
      </w:r>
      <w:r w:rsidR="005B0E60" w:rsidRPr="00280B41">
        <w:rPr>
          <w:color w:val="auto"/>
          <w:sz w:val="22"/>
          <w:szCs w:val="22"/>
        </w:rPr>
        <w:t>University of South Wales graduate</w:t>
      </w:r>
      <w:r w:rsidR="001550BA" w:rsidRPr="00280B41">
        <w:rPr>
          <w:color w:val="auto"/>
          <w:sz w:val="22"/>
          <w:szCs w:val="22"/>
        </w:rPr>
        <w:t xml:space="preserve">, returning to education as a mature student. With over six </w:t>
      </w:r>
      <w:r w:rsidR="000D57BE" w:rsidRPr="00280B41">
        <w:rPr>
          <w:color w:val="auto"/>
          <w:sz w:val="22"/>
          <w:szCs w:val="22"/>
        </w:rPr>
        <w:t>years’ experience</w:t>
      </w:r>
      <w:r w:rsidR="001550BA" w:rsidRPr="00280B41">
        <w:rPr>
          <w:color w:val="auto"/>
          <w:sz w:val="22"/>
          <w:szCs w:val="22"/>
        </w:rPr>
        <w:t xml:space="preserve"> </w:t>
      </w:r>
      <w:r w:rsidR="001E5AC1" w:rsidRPr="00280B41">
        <w:rPr>
          <w:color w:val="auto"/>
          <w:sz w:val="22"/>
          <w:szCs w:val="22"/>
        </w:rPr>
        <w:t>running a freelance make</w:t>
      </w:r>
      <w:r w:rsidR="005D5783" w:rsidRPr="00280B41">
        <w:rPr>
          <w:color w:val="auto"/>
          <w:sz w:val="22"/>
          <w:szCs w:val="22"/>
        </w:rPr>
        <w:t>-</w:t>
      </w:r>
      <w:r w:rsidR="001E5AC1" w:rsidRPr="00280B41">
        <w:rPr>
          <w:color w:val="auto"/>
          <w:sz w:val="22"/>
          <w:szCs w:val="22"/>
        </w:rPr>
        <w:t>up</w:t>
      </w:r>
      <w:r w:rsidR="009B3C47" w:rsidRPr="00280B41">
        <w:rPr>
          <w:color w:val="auto"/>
          <w:sz w:val="22"/>
          <w:szCs w:val="22"/>
        </w:rPr>
        <w:t xml:space="preserve"> </w:t>
      </w:r>
      <w:r w:rsidR="001E5AC1" w:rsidRPr="00280B41">
        <w:rPr>
          <w:color w:val="auto"/>
          <w:sz w:val="22"/>
          <w:szCs w:val="22"/>
        </w:rPr>
        <w:t>business,</w:t>
      </w:r>
      <w:r w:rsidR="00D27967" w:rsidRPr="00280B41">
        <w:rPr>
          <w:color w:val="auto"/>
          <w:sz w:val="22"/>
          <w:szCs w:val="22"/>
        </w:rPr>
        <w:t xml:space="preserve"> I posses</w:t>
      </w:r>
      <w:r w:rsidR="000D57BE" w:rsidRPr="00280B41">
        <w:rPr>
          <w:color w:val="auto"/>
          <w:sz w:val="22"/>
          <w:szCs w:val="22"/>
        </w:rPr>
        <w:t xml:space="preserve">s strong skills in </w:t>
      </w:r>
      <w:r w:rsidR="00EC5384" w:rsidRPr="00280B41">
        <w:rPr>
          <w:color w:val="auto"/>
          <w:sz w:val="22"/>
          <w:szCs w:val="22"/>
        </w:rPr>
        <w:t xml:space="preserve">communication, attention to detail and a proven ability to thrive both independently </w:t>
      </w:r>
      <w:r w:rsidR="00B9178A" w:rsidRPr="00280B41">
        <w:rPr>
          <w:color w:val="auto"/>
          <w:sz w:val="22"/>
          <w:szCs w:val="22"/>
        </w:rPr>
        <w:t>and within a team. I am now focused on building a career within the TV and film industry</w:t>
      </w:r>
      <w:r w:rsidR="001E5AC1">
        <w:rPr>
          <w:color w:val="auto"/>
          <w:sz w:val="24"/>
          <w:szCs w:val="32"/>
        </w:rPr>
        <w:t>.</w:t>
      </w:r>
    </w:p>
    <w:p w14:paraId="612EDA2A" w14:textId="4C9903BE" w:rsidR="00742076" w:rsidRDefault="00742076" w:rsidP="00742076">
      <w:pPr>
        <w:spacing w:line="360" w:lineRule="auto"/>
        <w:rPr>
          <w:rFonts w:ascii="Fredoka One" w:hAnsi="Fredoka One"/>
          <w:color w:val="auto"/>
          <w:sz w:val="24"/>
          <w:szCs w:val="32"/>
        </w:rPr>
      </w:pPr>
      <w:r w:rsidRPr="00742076">
        <w:rPr>
          <w:rFonts w:ascii="Fredoka One" w:hAnsi="Fredoka One"/>
          <w:color w:val="auto"/>
          <w:sz w:val="24"/>
          <w:szCs w:val="32"/>
        </w:rPr>
        <w:t>Work Experience</w:t>
      </w:r>
    </w:p>
    <w:p w14:paraId="3676A51A" w14:textId="55943CA6" w:rsidR="00742076" w:rsidRPr="007459DC" w:rsidRDefault="008C636F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7459DC">
        <w:rPr>
          <w:b/>
          <w:bCs/>
          <w:color w:val="FF33CC"/>
          <w:sz w:val="24"/>
          <w:szCs w:val="32"/>
        </w:rPr>
        <w:t>The Chameleon Effect – Bravado Feature Film</w:t>
      </w:r>
    </w:p>
    <w:p w14:paraId="5F0DB5F0" w14:textId="3F586DB8" w:rsidR="00045B45" w:rsidRPr="007D782C" w:rsidRDefault="00260B49" w:rsidP="00742076">
      <w:pPr>
        <w:spacing w:line="360" w:lineRule="auto"/>
        <w:rPr>
          <w:color w:val="auto"/>
          <w:sz w:val="24"/>
          <w:szCs w:val="32"/>
        </w:rPr>
      </w:pPr>
      <w:r>
        <w:rPr>
          <w:color w:val="auto"/>
          <w:sz w:val="24"/>
          <w:szCs w:val="32"/>
        </w:rPr>
        <w:t>M</w:t>
      </w:r>
      <w:r w:rsidR="003F6D49" w:rsidRPr="007D782C">
        <w:rPr>
          <w:color w:val="auto"/>
          <w:sz w:val="24"/>
          <w:szCs w:val="32"/>
        </w:rPr>
        <w:t xml:space="preserve">ake-up &amp; </w:t>
      </w:r>
      <w:r w:rsidR="006533D4" w:rsidRPr="007D782C">
        <w:rPr>
          <w:color w:val="auto"/>
          <w:sz w:val="24"/>
          <w:szCs w:val="32"/>
        </w:rPr>
        <w:t>h</w:t>
      </w:r>
      <w:r w:rsidR="003F6D49" w:rsidRPr="007D782C">
        <w:rPr>
          <w:color w:val="auto"/>
          <w:sz w:val="24"/>
          <w:szCs w:val="32"/>
        </w:rPr>
        <w:t xml:space="preserve">air </w:t>
      </w:r>
      <w:r w:rsidR="006533D4" w:rsidRPr="007D782C">
        <w:rPr>
          <w:color w:val="auto"/>
          <w:sz w:val="24"/>
          <w:szCs w:val="32"/>
        </w:rPr>
        <w:t>a</w:t>
      </w:r>
      <w:r w:rsidR="003F6D49" w:rsidRPr="007D782C">
        <w:rPr>
          <w:color w:val="auto"/>
          <w:sz w:val="24"/>
          <w:szCs w:val="32"/>
        </w:rPr>
        <w:t>rtist (UK Crew)</w:t>
      </w:r>
    </w:p>
    <w:p w14:paraId="57BAC0CD" w14:textId="6D0C4FD2" w:rsidR="000E7E06" w:rsidRPr="007459DC" w:rsidRDefault="003A3CFD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7459DC">
        <w:rPr>
          <w:b/>
          <w:bCs/>
          <w:color w:val="FF33CC"/>
          <w:sz w:val="24"/>
          <w:szCs w:val="32"/>
        </w:rPr>
        <w:t>Edge</w:t>
      </w:r>
      <w:r w:rsidR="007F7EFC" w:rsidRPr="007459DC">
        <w:rPr>
          <w:b/>
          <w:bCs/>
          <w:color w:val="FF33CC"/>
          <w:sz w:val="24"/>
          <w:szCs w:val="32"/>
        </w:rPr>
        <w:t>21 Studio</w:t>
      </w:r>
      <w:r w:rsidR="00BF3B25" w:rsidRPr="007459DC">
        <w:rPr>
          <w:b/>
          <w:bCs/>
          <w:color w:val="FF33CC"/>
          <w:sz w:val="24"/>
          <w:szCs w:val="32"/>
        </w:rPr>
        <w:t xml:space="preserve"> – Sara Davies Musi</w:t>
      </w:r>
      <w:r w:rsidR="007979B4" w:rsidRPr="007459DC">
        <w:rPr>
          <w:b/>
          <w:bCs/>
          <w:color w:val="FF33CC"/>
          <w:sz w:val="24"/>
          <w:szCs w:val="32"/>
        </w:rPr>
        <w:t xml:space="preserve">c </w:t>
      </w:r>
      <w:r w:rsidR="003B45BB" w:rsidRPr="007459DC">
        <w:rPr>
          <w:b/>
          <w:bCs/>
          <w:color w:val="FF33CC"/>
          <w:sz w:val="24"/>
          <w:szCs w:val="32"/>
        </w:rPr>
        <w:t xml:space="preserve">Video’s – </w:t>
      </w:r>
      <w:proofErr w:type="spellStart"/>
      <w:r w:rsidR="003B45BB" w:rsidRPr="007459DC">
        <w:rPr>
          <w:b/>
          <w:bCs/>
          <w:color w:val="FF33CC"/>
          <w:sz w:val="24"/>
          <w:szCs w:val="32"/>
        </w:rPr>
        <w:t>Anfonaf</w:t>
      </w:r>
      <w:proofErr w:type="spellEnd"/>
      <w:r w:rsidR="003B45BB" w:rsidRPr="007459DC">
        <w:rPr>
          <w:b/>
          <w:bCs/>
          <w:color w:val="FF33CC"/>
          <w:sz w:val="24"/>
          <w:szCs w:val="32"/>
        </w:rPr>
        <w:t xml:space="preserve"> Angel</w:t>
      </w:r>
      <w:r w:rsidR="00FF4109" w:rsidRPr="007459DC">
        <w:rPr>
          <w:b/>
          <w:bCs/>
          <w:color w:val="FF33CC"/>
          <w:sz w:val="24"/>
          <w:szCs w:val="32"/>
        </w:rPr>
        <w:t xml:space="preserve">, </w:t>
      </w:r>
      <w:proofErr w:type="gramStart"/>
      <w:r w:rsidR="00FF4109" w:rsidRPr="007459DC">
        <w:rPr>
          <w:b/>
          <w:bCs/>
          <w:color w:val="FF33CC"/>
          <w:sz w:val="24"/>
          <w:szCs w:val="32"/>
        </w:rPr>
        <w:t>Just</w:t>
      </w:r>
      <w:proofErr w:type="gramEnd"/>
      <w:r w:rsidR="00FF4109" w:rsidRPr="007459DC">
        <w:rPr>
          <w:b/>
          <w:bCs/>
          <w:color w:val="FF33CC"/>
          <w:sz w:val="24"/>
          <w:szCs w:val="32"/>
        </w:rPr>
        <w:t xml:space="preserve"> like the movies, </w:t>
      </w:r>
      <w:r w:rsidR="00236D9F" w:rsidRPr="007459DC">
        <w:rPr>
          <w:b/>
          <w:bCs/>
          <w:color w:val="FF33CC"/>
          <w:sz w:val="24"/>
          <w:szCs w:val="32"/>
        </w:rPr>
        <w:t xml:space="preserve">Dal </w:t>
      </w:r>
      <w:proofErr w:type="spellStart"/>
      <w:r w:rsidR="00236D9F" w:rsidRPr="007459DC">
        <w:rPr>
          <w:b/>
          <w:bCs/>
          <w:color w:val="FF33CC"/>
          <w:sz w:val="24"/>
          <w:szCs w:val="32"/>
        </w:rPr>
        <w:t>yn</w:t>
      </w:r>
      <w:proofErr w:type="spellEnd"/>
      <w:r w:rsidR="00236D9F" w:rsidRPr="007459DC">
        <w:rPr>
          <w:b/>
          <w:bCs/>
          <w:color w:val="FF33CC"/>
          <w:sz w:val="24"/>
          <w:szCs w:val="32"/>
        </w:rPr>
        <w:t xml:space="preserve"> </w:t>
      </w:r>
      <w:proofErr w:type="spellStart"/>
      <w:r w:rsidR="00236D9F" w:rsidRPr="007459DC">
        <w:rPr>
          <w:b/>
          <w:bCs/>
          <w:color w:val="FF33CC"/>
          <w:sz w:val="24"/>
          <w:szCs w:val="32"/>
        </w:rPr>
        <w:t>Dynn</w:t>
      </w:r>
      <w:proofErr w:type="spellEnd"/>
    </w:p>
    <w:p w14:paraId="68141E7C" w14:textId="68DEB1C3" w:rsidR="006B667A" w:rsidRDefault="00A86AF7" w:rsidP="00742076">
      <w:pPr>
        <w:spacing w:line="360" w:lineRule="auto"/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 xml:space="preserve">Key </w:t>
      </w:r>
      <w:r w:rsidR="006B667A" w:rsidRPr="007D782C">
        <w:rPr>
          <w:color w:val="000000" w:themeColor="text1"/>
          <w:sz w:val="24"/>
          <w:szCs w:val="32"/>
        </w:rPr>
        <w:t xml:space="preserve">Make-up &amp; </w:t>
      </w:r>
      <w:r w:rsidR="006533D4" w:rsidRPr="007D782C">
        <w:rPr>
          <w:color w:val="000000" w:themeColor="text1"/>
          <w:sz w:val="24"/>
          <w:szCs w:val="32"/>
        </w:rPr>
        <w:t>h</w:t>
      </w:r>
      <w:r w:rsidR="006B667A" w:rsidRPr="007D782C">
        <w:rPr>
          <w:color w:val="000000" w:themeColor="text1"/>
          <w:sz w:val="24"/>
          <w:szCs w:val="32"/>
        </w:rPr>
        <w:t xml:space="preserve">air </w:t>
      </w:r>
      <w:r w:rsidR="006533D4" w:rsidRPr="007D782C">
        <w:rPr>
          <w:color w:val="000000" w:themeColor="text1"/>
          <w:sz w:val="24"/>
          <w:szCs w:val="32"/>
        </w:rPr>
        <w:t>artist</w:t>
      </w:r>
    </w:p>
    <w:p w14:paraId="18671647" w14:textId="1818940A" w:rsidR="004A49C5" w:rsidRDefault="007459DC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7459DC">
        <w:rPr>
          <w:b/>
          <w:bCs/>
          <w:color w:val="FF33CC"/>
          <w:sz w:val="24"/>
          <w:szCs w:val="32"/>
        </w:rPr>
        <w:t xml:space="preserve">Work Experience - </w:t>
      </w:r>
      <w:r w:rsidR="00D81C53" w:rsidRPr="007459DC">
        <w:rPr>
          <w:b/>
          <w:bCs/>
          <w:color w:val="FF33CC"/>
          <w:sz w:val="24"/>
          <w:szCs w:val="32"/>
        </w:rPr>
        <w:t>Buffoon Media – Cyfarthfa Museum Exhibition</w:t>
      </w:r>
    </w:p>
    <w:p w14:paraId="2D195C02" w14:textId="72088505" w:rsidR="00904E7B" w:rsidRPr="00914F2C" w:rsidRDefault="00904E7B" w:rsidP="00742076">
      <w:pPr>
        <w:spacing w:line="360" w:lineRule="auto"/>
        <w:rPr>
          <w:color w:val="FF33CC"/>
          <w:sz w:val="24"/>
          <w:szCs w:val="32"/>
        </w:rPr>
      </w:pPr>
      <w:r w:rsidRPr="00914F2C">
        <w:rPr>
          <w:color w:val="000000" w:themeColor="text1"/>
          <w:sz w:val="24"/>
          <w:szCs w:val="32"/>
        </w:rPr>
        <w:t>Make-up &amp; hair artist</w:t>
      </w:r>
    </w:p>
    <w:p w14:paraId="470053A9" w14:textId="1D2CBC21" w:rsidR="003F6D49" w:rsidRDefault="009D3399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E23442">
        <w:rPr>
          <w:b/>
          <w:bCs/>
          <w:color w:val="FF33CC"/>
          <w:sz w:val="24"/>
          <w:szCs w:val="32"/>
        </w:rPr>
        <w:t>Brave Arts Theatre</w:t>
      </w:r>
      <w:r w:rsidR="003A72CB" w:rsidRPr="00E23442">
        <w:rPr>
          <w:b/>
          <w:bCs/>
          <w:color w:val="FF33CC"/>
          <w:sz w:val="24"/>
          <w:szCs w:val="32"/>
        </w:rPr>
        <w:t xml:space="preserve"> Company</w:t>
      </w:r>
      <w:r w:rsidRPr="00E23442">
        <w:rPr>
          <w:b/>
          <w:bCs/>
          <w:color w:val="FF33CC"/>
          <w:sz w:val="24"/>
          <w:szCs w:val="32"/>
        </w:rPr>
        <w:t xml:space="preserve"> </w:t>
      </w:r>
      <w:r w:rsidR="003A72CB" w:rsidRPr="00E23442">
        <w:rPr>
          <w:b/>
          <w:bCs/>
          <w:color w:val="FF33CC"/>
          <w:sz w:val="24"/>
          <w:szCs w:val="32"/>
        </w:rPr>
        <w:t>–</w:t>
      </w:r>
      <w:r w:rsidRPr="00E23442">
        <w:rPr>
          <w:b/>
          <w:bCs/>
          <w:color w:val="FF33CC"/>
          <w:sz w:val="24"/>
          <w:szCs w:val="32"/>
        </w:rPr>
        <w:t xml:space="preserve"> R</w:t>
      </w:r>
      <w:r w:rsidR="003A72CB" w:rsidRPr="00E23442">
        <w:rPr>
          <w:b/>
          <w:bCs/>
          <w:color w:val="FF33CC"/>
          <w:sz w:val="24"/>
          <w:szCs w:val="32"/>
        </w:rPr>
        <w:t xml:space="preserve">apunzel </w:t>
      </w:r>
    </w:p>
    <w:p w14:paraId="1F11886B" w14:textId="229134BB" w:rsidR="00E23442" w:rsidRPr="00E23442" w:rsidRDefault="00E23442" w:rsidP="00742076">
      <w:pPr>
        <w:spacing w:line="360" w:lineRule="auto"/>
        <w:rPr>
          <w:color w:val="000000" w:themeColor="text1"/>
          <w:sz w:val="24"/>
          <w:szCs w:val="32"/>
        </w:rPr>
      </w:pPr>
      <w:r w:rsidRPr="00E23442">
        <w:rPr>
          <w:color w:val="000000" w:themeColor="text1"/>
          <w:sz w:val="24"/>
          <w:szCs w:val="32"/>
        </w:rPr>
        <w:t>Make-up artist</w:t>
      </w:r>
    </w:p>
    <w:p w14:paraId="3B77853D" w14:textId="3DE4728D" w:rsidR="0038279A" w:rsidRDefault="00F47E40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9E128D">
        <w:rPr>
          <w:b/>
          <w:bCs/>
          <w:color w:val="FF33CC"/>
          <w:sz w:val="24"/>
          <w:szCs w:val="32"/>
        </w:rPr>
        <w:t xml:space="preserve">Carmarthen </w:t>
      </w:r>
      <w:r w:rsidR="009E128D">
        <w:rPr>
          <w:b/>
          <w:bCs/>
          <w:color w:val="FF33CC"/>
          <w:sz w:val="24"/>
          <w:szCs w:val="32"/>
        </w:rPr>
        <w:t>S</w:t>
      </w:r>
      <w:r w:rsidRPr="009E128D">
        <w:rPr>
          <w:b/>
          <w:bCs/>
          <w:color w:val="FF33CC"/>
          <w:sz w:val="24"/>
          <w:szCs w:val="32"/>
        </w:rPr>
        <w:t>chool of Art – End of year graduate</w:t>
      </w:r>
      <w:r w:rsidR="009E128D" w:rsidRPr="009E128D">
        <w:rPr>
          <w:b/>
          <w:bCs/>
          <w:color w:val="FF33CC"/>
          <w:sz w:val="24"/>
          <w:szCs w:val="32"/>
        </w:rPr>
        <w:t xml:space="preserve"> show</w:t>
      </w:r>
    </w:p>
    <w:p w14:paraId="4E621D4E" w14:textId="7C1D405D" w:rsidR="009E128D" w:rsidRPr="009E128D" w:rsidRDefault="009E128D" w:rsidP="00742076">
      <w:pPr>
        <w:spacing w:line="360" w:lineRule="auto"/>
        <w:rPr>
          <w:color w:val="000000" w:themeColor="text1"/>
          <w:sz w:val="24"/>
          <w:szCs w:val="32"/>
        </w:rPr>
      </w:pPr>
      <w:r w:rsidRPr="009E128D">
        <w:rPr>
          <w:color w:val="000000" w:themeColor="text1"/>
          <w:sz w:val="24"/>
          <w:szCs w:val="32"/>
        </w:rPr>
        <w:t xml:space="preserve">Make-up </w:t>
      </w:r>
      <w:r>
        <w:rPr>
          <w:color w:val="000000" w:themeColor="text1"/>
          <w:sz w:val="24"/>
          <w:szCs w:val="32"/>
        </w:rPr>
        <w:t>a</w:t>
      </w:r>
      <w:r w:rsidRPr="009E128D">
        <w:rPr>
          <w:color w:val="000000" w:themeColor="text1"/>
          <w:sz w:val="24"/>
          <w:szCs w:val="32"/>
        </w:rPr>
        <w:t>rtist</w:t>
      </w:r>
    </w:p>
    <w:p w14:paraId="05E64BB6" w14:textId="733F4F25" w:rsidR="00045B45" w:rsidRDefault="00045B45" w:rsidP="00742076">
      <w:pPr>
        <w:spacing w:line="360" w:lineRule="auto"/>
        <w:rPr>
          <w:rFonts w:ascii="Fredoka One" w:hAnsi="Fredoka One"/>
          <w:color w:val="auto"/>
          <w:sz w:val="24"/>
          <w:szCs w:val="32"/>
        </w:rPr>
      </w:pPr>
      <w:r>
        <w:rPr>
          <w:rFonts w:ascii="Fredoka One" w:hAnsi="Fredoka One"/>
          <w:color w:val="auto"/>
          <w:sz w:val="24"/>
          <w:szCs w:val="32"/>
        </w:rPr>
        <w:t>Education</w:t>
      </w:r>
    </w:p>
    <w:p w14:paraId="2840810F" w14:textId="1D9B3C96" w:rsidR="00006620" w:rsidRPr="00EA42DF" w:rsidRDefault="00006620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EA42DF">
        <w:rPr>
          <w:b/>
          <w:bCs/>
          <w:color w:val="FF33CC"/>
          <w:sz w:val="24"/>
          <w:szCs w:val="32"/>
        </w:rPr>
        <w:t>2023-2026</w:t>
      </w:r>
    </w:p>
    <w:p w14:paraId="4C6BA7B6" w14:textId="3028E3DE" w:rsidR="00454EB6" w:rsidRPr="000656E4" w:rsidRDefault="00454EB6" w:rsidP="00742076">
      <w:pPr>
        <w:spacing w:line="360" w:lineRule="auto"/>
        <w:rPr>
          <w:color w:val="000000" w:themeColor="text1"/>
          <w:sz w:val="24"/>
          <w:szCs w:val="32"/>
        </w:rPr>
      </w:pPr>
      <w:r w:rsidRPr="000656E4">
        <w:rPr>
          <w:color w:val="000000" w:themeColor="text1"/>
          <w:sz w:val="24"/>
          <w:szCs w:val="32"/>
        </w:rPr>
        <w:t>University of South Wales. BA (Hons) TV</w:t>
      </w:r>
      <w:r w:rsidR="001C4714" w:rsidRPr="000656E4">
        <w:rPr>
          <w:color w:val="000000" w:themeColor="text1"/>
          <w:sz w:val="24"/>
          <w:szCs w:val="32"/>
        </w:rPr>
        <w:t xml:space="preserve"> &amp; Film, Hair</w:t>
      </w:r>
      <w:r w:rsidR="003070FB">
        <w:rPr>
          <w:color w:val="000000" w:themeColor="text1"/>
          <w:sz w:val="24"/>
          <w:szCs w:val="32"/>
        </w:rPr>
        <w:t>,</w:t>
      </w:r>
      <w:r w:rsidR="001C4714" w:rsidRPr="000656E4">
        <w:rPr>
          <w:color w:val="000000" w:themeColor="text1"/>
          <w:sz w:val="24"/>
          <w:szCs w:val="32"/>
        </w:rPr>
        <w:t xml:space="preserve"> Make-up, and Special Effects</w:t>
      </w:r>
    </w:p>
    <w:p w14:paraId="29C515E2" w14:textId="1D8E37D5" w:rsidR="00F05B24" w:rsidRPr="00EA42DF" w:rsidRDefault="00F05B24" w:rsidP="00742076">
      <w:pPr>
        <w:spacing w:line="360" w:lineRule="auto"/>
        <w:rPr>
          <w:b/>
          <w:bCs/>
          <w:color w:val="FF33CC"/>
          <w:sz w:val="24"/>
          <w:szCs w:val="32"/>
        </w:rPr>
      </w:pPr>
      <w:r w:rsidRPr="00EA42DF">
        <w:rPr>
          <w:b/>
          <w:bCs/>
          <w:color w:val="FF33CC"/>
          <w:sz w:val="24"/>
          <w:szCs w:val="32"/>
        </w:rPr>
        <w:t>2021</w:t>
      </w:r>
      <w:r w:rsidR="006B2888" w:rsidRPr="00EA42DF">
        <w:rPr>
          <w:b/>
          <w:bCs/>
          <w:color w:val="FF33CC"/>
          <w:sz w:val="24"/>
          <w:szCs w:val="32"/>
        </w:rPr>
        <w:t>-2023</w:t>
      </w:r>
    </w:p>
    <w:p w14:paraId="1A54A446" w14:textId="461016F1" w:rsidR="003040BF" w:rsidRPr="0038279A" w:rsidRDefault="00781E38" w:rsidP="0038279A">
      <w:pPr>
        <w:spacing w:line="360" w:lineRule="auto"/>
        <w:rPr>
          <w:color w:val="000000" w:themeColor="text1"/>
          <w:sz w:val="24"/>
          <w:szCs w:val="32"/>
        </w:rPr>
      </w:pPr>
      <w:r>
        <w:rPr>
          <w:b/>
          <w:bCs/>
          <w:noProof/>
          <w:color w:val="F24CDA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A53088" wp14:editId="4A49D3B6">
                <wp:simplePos x="0" y="0"/>
                <wp:positionH relativeFrom="margin">
                  <wp:align>center</wp:align>
                </wp:positionH>
                <wp:positionV relativeFrom="paragraph">
                  <wp:posOffset>692398</wp:posOffset>
                </wp:positionV>
                <wp:extent cx="6604872" cy="745820"/>
                <wp:effectExtent l="76200" t="76200" r="100965" b="86995"/>
                <wp:wrapNone/>
                <wp:docPr id="976277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872" cy="745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33CC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FF33CC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25DC1CF2" w14:textId="6A3B4F08" w:rsidR="007D6099" w:rsidRPr="00F1712A" w:rsidRDefault="007D6099" w:rsidP="00B21E4A">
                            <w:pPr>
                              <w:jc w:val="center"/>
                              <w:rPr>
                                <w:rFonts w:ascii="Fredoka One" w:hAnsi="Fredoka One"/>
                                <w:color w:val="auto"/>
                                <w:sz w:val="28"/>
                                <w:szCs w:val="36"/>
                              </w:rPr>
                            </w:pPr>
                            <w:r w:rsidRPr="00F1712A">
                              <w:rPr>
                                <w:rFonts w:ascii="Fredoka One" w:hAnsi="Fredoka One"/>
                                <w:color w:val="auto"/>
                                <w:sz w:val="28"/>
                                <w:szCs w:val="36"/>
                              </w:rPr>
                              <w:t>References available on request.</w:t>
                            </w:r>
                          </w:p>
                          <w:p w14:paraId="2D8753A8" w14:textId="1B579F60" w:rsidR="007D6099" w:rsidRPr="00287A21" w:rsidRDefault="00BD4DB9" w:rsidP="00B21E4A">
                            <w:pPr>
                              <w:jc w:val="center"/>
                              <w:rPr>
                                <w:rFonts w:ascii="Fredoka One" w:hAnsi="Fredoka One"/>
                                <w:color w:val="auto"/>
                                <w:sz w:val="22"/>
                                <w:szCs w:val="28"/>
                              </w:rPr>
                            </w:pPr>
                            <w:r w:rsidRPr="00287A21">
                              <w:rPr>
                                <w:rFonts w:ascii="Fredoka One" w:hAnsi="Fredoka One"/>
                                <w:color w:val="auto"/>
                                <w:sz w:val="22"/>
                                <w:szCs w:val="28"/>
                              </w:rPr>
                              <w:t xml:space="preserve">GDPR: </w:t>
                            </w:r>
                            <w:r w:rsidR="007D6099" w:rsidRPr="00287A21">
                              <w:rPr>
                                <w:rFonts w:ascii="Fredoka One" w:hAnsi="Fredoka One"/>
                                <w:color w:val="auto"/>
                                <w:sz w:val="22"/>
                                <w:szCs w:val="28"/>
                              </w:rPr>
                              <w:t xml:space="preserve">I consent </w:t>
                            </w:r>
                            <w:r w:rsidR="00971DF4" w:rsidRPr="00287A21">
                              <w:rPr>
                                <w:rFonts w:ascii="Fredoka One" w:hAnsi="Fredoka One"/>
                                <w:color w:val="auto"/>
                                <w:sz w:val="22"/>
                                <w:szCs w:val="28"/>
                              </w:rPr>
                              <w:t>to my details</w:t>
                            </w:r>
                            <w:r w:rsidR="00F624FF" w:rsidRPr="00287A21">
                              <w:rPr>
                                <w:rFonts w:ascii="Fredoka One" w:hAnsi="Fredoka One"/>
                                <w:color w:val="auto"/>
                                <w:sz w:val="22"/>
                                <w:szCs w:val="28"/>
                              </w:rPr>
                              <w:t xml:space="preserve"> being kept on file and being distributed for employment reasons.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A53088" id="_x0000_s1032" type="#_x0000_t202" style="position:absolute;margin-left:0;margin-top:54.5pt;width:520.05pt;height:58.75pt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" fillcolor="white [3212]" strokecolor="#f3c">
                <v:textbox style="mso-fit-shape-to-text:t">
                  <w:txbxContent>
                    <w:p w14:paraId="25DC1CF2" w14:textId="6A3B4F08" w:rsidR="007D6099" w:rsidRPr="00F1712A" w:rsidRDefault="007D6099" w:rsidP="00B21E4A">
                      <w:pPr>
                        <w:jc w:val="center"/>
                        <w:rPr>
                          <w:rFonts w:ascii="Fredoka One" w:hAnsi="Fredoka One"/>
                          <w:color w:val="auto"/>
                          <w:sz w:val="28"/>
                          <w:szCs w:val="36"/>
                        </w:rPr>
                      </w:pPr>
                      <w:r w:rsidRPr="00F1712A">
                        <w:rPr>
                          <w:rFonts w:ascii="Fredoka One" w:hAnsi="Fredoka One"/>
                          <w:color w:val="auto"/>
                          <w:sz w:val="28"/>
                          <w:szCs w:val="36"/>
                        </w:rPr>
                        <w:t>References available on request.</w:t>
                      </w:r>
                    </w:p>
                    <w:p w14:paraId="2D8753A8" w14:textId="1B579F60" w:rsidR="007D6099" w:rsidRPr="00287A21" w:rsidRDefault="00BD4DB9" w:rsidP="00B21E4A">
                      <w:pPr>
                        <w:jc w:val="center"/>
                        <w:rPr>
                          <w:rFonts w:ascii="Fredoka One" w:hAnsi="Fredoka One"/>
                          <w:color w:val="auto"/>
                          <w:sz w:val="22"/>
                          <w:szCs w:val="28"/>
                        </w:rPr>
                      </w:pPr>
                      <w:r w:rsidRPr="00287A21">
                        <w:rPr>
                          <w:rFonts w:ascii="Fredoka One" w:hAnsi="Fredoka One"/>
                          <w:color w:val="auto"/>
                          <w:sz w:val="22"/>
                          <w:szCs w:val="28"/>
                        </w:rPr>
                        <w:t xml:space="preserve">GDPR: </w:t>
                      </w:r>
                      <w:r w:rsidR="007D6099" w:rsidRPr="00287A21">
                        <w:rPr>
                          <w:rFonts w:ascii="Fredoka One" w:hAnsi="Fredoka One"/>
                          <w:color w:val="auto"/>
                          <w:sz w:val="22"/>
                          <w:szCs w:val="28"/>
                        </w:rPr>
                        <w:t xml:space="preserve">I consent </w:t>
                      </w:r>
                      <w:r w:rsidR="00971DF4" w:rsidRPr="00287A21">
                        <w:rPr>
                          <w:rFonts w:ascii="Fredoka One" w:hAnsi="Fredoka One"/>
                          <w:color w:val="auto"/>
                          <w:sz w:val="22"/>
                          <w:szCs w:val="28"/>
                        </w:rPr>
                        <w:t>to my details</w:t>
                      </w:r>
                      <w:r w:rsidR="00F624FF" w:rsidRPr="00287A21">
                        <w:rPr>
                          <w:rFonts w:ascii="Fredoka One" w:hAnsi="Fredoka One"/>
                          <w:color w:val="auto"/>
                          <w:sz w:val="22"/>
                          <w:szCs w:val="28"/>
                        </w:rPr>
                        <w:t xml:space="preserve"> being kept on file and being distributed for employment reasons.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4"/>
          <w:szCs w:val="32"/>
        </w:rPr>
        <w:drawing>
          <wp:anchor distT="0" distB="0" distL="114300" distR="114300" simplePos="0" relativeHeight="251672576" behindDoc="0" locked="0" layoutInCell="1" allowOverlap="1" wp14:anchorId="442BC143" wp14:editId="2C728AAC">
            <wp:simplePos x="0" y="0"/>
            <wp:positionH relativeFrom="margin">
              <wp:align>right</wp:align>
            </wp:positionH>
            <wp:positionV relativeFrom="paragraph">
              <wp:posOffset>536600</wp:posOffset>
            </wp:positionV>
            <wp:extent cx="6856827" cy="754897"/>
            <wp:effectExtent l="0" t="0" r="1270" b="7620"/>
            <wp:wrapNone/>
            <wp:docPr id="12247582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58203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5" t="52956" r="17679" b="3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827" cy="75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756F" w:rsidRPr="000656E4">
        <w:rPr>
          <w:color w:val="000000" w:themeColor="text1"/>
          <w:sz w:val="24"/>
          <w:szCs w:val="32"/>
        </w:rPr>
        <w:t xml:space="preserve">Coleg Y </w:t>
      </w:r>
      <w:proofErr w:type="spellStart"/>
      <w:r w:rsidR="00BA756F" w:rsidRPr="000656E4">
        <w:rPr>
          <w:color w:val="000000" w:themeColor="text1"/>
          <w:sz w:val="24"/>
          <w:szCs w:val="32"/>
        </w:rPr>
        <w:t>Cymoedd</w:t>
      </w:r>
      <w:proofErr w:type="spellEnd"/>
      <w:r w:rsidR="007D0DFD" w:rsidRPr="000656E4">
        <w:rPr>
          <w:color w:val="000000" w:themeColor="text1"/>
          <w:sz w:val="24"/>
          <w:szCs w:val="32"/>
        </w:rPr>
        <w:t xml:space="preserve">. Level 3 </w:t>
      </w:r>
      <w:r w:rsidR="002A45EF">
        <w:rPr>
          <w:color w:val="000000" w:themeColor="text1"/>
          <w:sz w:val="24"/>
          <w:szCs w:val="32"/>
        </w:rPr>
        <w:t xml:space="preserve">UAL </w:t>
      </w:r>
      <w:r w:rsidR="000054FD">
        <w:rPr>
          <w:color w:val="000000" w:themeColor="text1"/>
          <w:sz w:val="24"/>
          <w:szCs w:val="32"/>
        </w:rPr>
        <w:t>Extended</w:t>
      </w:r>
      <w:r w:rsidR="005109E1">
        <w:rPr>
          <w:color w:val="000000" w:themeColor="text1"/>
          <w:sz w:val="24"/>
          <w:szCs w:val="32"/>
        </w:rPr>
        <w:t xml:space="preserve"> </w:t>
      </w:r>
      <w:r w:rsidR="00A60D3F" w:rsidRPr="000656E4">
        <w:rPr>
          <w:color w:val="000000" w:themeColor="text1"/>
          <w:sz w:val="24"/>
          <w:szCs w:val="32"/>
        </w:rPr>
        <w:t>Diploma</w:t>
      </w:r>
      <w:r w:rsidR="002427D8" w:rsidRPr="000656E4">
        <w:rPr>
          <w:color w:val="000000" w:themeColor="text1"/>
          <w:sz w:val="24"/>
          <w:szCs w:val="32"/>
        </w:rPr>
        <w:t>.</w:t>
      </w:r>
      <w:r w:rsidR="00A60D3F" w:rsidRPr="000656E4">
        <w:rPr>
          <w:color w:val="000000" w:themeColor="text1"/>
          <w:sz w:val="24"/>
          <w:szCs w:val="32"/>
        </w:rPr>
        <w:t xml:space="preserve"> Tv &amp; Film, Hair, Make-up, and Special Effects</w:t>
      </w:r>
      <w:r w:rsidR="002A45EF">
        <w:rPr>
          <w:color w:val="000000" w:themeColor="text1"/>
          <w:sz w:val="24"/>
          <w:szCs w:val="32"/>
        </w:rPr>
        <w:t xml:space="preserve"> - Distinction</w:t>
      </w:r>
    </w:p>
    <w:sectPr w:rsidR="003040BF" w:rsidRPr="0038279A" w:rsidSect="00DE19F7">
      <w:pgSz w:w="12240" w:h="15840" w:code="1"/>
      <w:pgMar w:top="460" w:right="720" w:bottom="432" w:left="720" w:header="0" w:footer="1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F4E1A" w14:textId="77777777" w:rsidR="00C34D19" w:rsidRDefault="00C34D19" w:rsidP="00AA35A8">
      <w:r>
        <w:separator/>
      </w:r>
    </w:p>
  </w:endnote>
  <w:endnote w:type="continuationSeparator" w:id="0">
    <w:p w14:paraId="6E9501A7" w14:textId="77777777" w:rsidR="00C34D19" w:rsidRDefault="00C34D19" w:rsidP="00AA35A8">
      <w:r>
        <w:continuationSeparator/>
      </w:r>
    </w:p>
  </w:endnote>
  <w:endnote w:type="continuationNotice" w:id="1">
    <w:p w14:paraId="2FE25C3E" w14:textId="77777777" w:rsidR="00C34D19" w:rsidRDefault="00C34D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Hyperwave One">
    <w:panose1 w:val="00000000000000000000"/>
    <w:charset w:val="00"/>
    <w:family w:val="auto"/>
    <w:pitch w:val="variable"/>
    <w:sig w:usb0="80000007" w:usb1="00000042" w:usb2="00000000" w:usb3="00000000" w:csb0="00000001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A1A5A" w14:textId="77777777" w:rsidR="00C34D19" w:rsidRDefault="00C34D19" w:rsidP="00AA35A8">
      <w:r>
        <w:separator/>
      </w:r>
    </w:p>
  </w:footnote>
  <w:footnote w:type="continuationSeparator" w:id="0">
    <w:p w14:paraId="15188B76" w14:textId="77777777" w:rsidR="00C34D19" w:rsidRDefault="00C34D19" w:rsidP="00AA35A8">
      <w:r>
        <w:continuationSeparator/>
      </w:r>
    </w:p>
  </w:footnote>
  <w:footnote w:type="continuationNotice" w:id="1">
    <w:p w14:paraId="5D1D8CEC" w14:textId="77777777" w:rsidR="00C34D19" w:rsidRDefault="00C34D1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FEA1F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3.55pt;height:13.55pt;visibility:visible;mso-wrap-style:square" o:bullet="t">
        <v:imagedata r:id="rId1" o:title=""/>
      </v:shape>
    </w:pict>
  </w:numPicBullet>
  <w:numPicBullet w:numPicBulletId="1">
    <w:pict>
      <v:shape w14:anchorId="37F0AF5A" id="_x0000_i1026" type="#_x0000_t75" style="width:13.1pt;height:13.1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E1C6FE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4E25E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83E20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E8B4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7A51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5CD8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84C0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BE3C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7E1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D85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5375F"/>
    <w:multiLevelType w:val="hybridMultilevel"/>
    <w:tmpl w:val="9C0CEA60"/>
    <w:lvl w:ilvl="0" w:tplc="183AD9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4CDA"/>
        <w:u w:color="F24CDA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651E18"/>
    <w:multiLevelType w:val="hybridMultilevel"/>
    <w:tmpl w:val="DC8EF1C0"/>
    <w:lvl w:ilvl="0" w:tplc="F9CCC47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786985"/>
    <w:multiLevelType w:val="hybridMultilevel"/>
    <w:tmpl w:val="AFF4CD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D0193"/>
    <w:multiLevelType w:val="hybridMultilevel"/>
    <w:tmpl w:val="4488A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27943"/>
    <w:multiLevelType w:val="hybridMultilevel"/>
    <w:tmpl w:val="67848C70"/>
    <w:lvl w:ilvl="0" w:tplc="91F0336E">
      <w:numFmt w:val="bullet"/>
      <w:lvlText w:val="•"/>
      <w:lvlJc w:val="left"/>
      <w:pPr>
        <w:ind w:left="723" w:hanging="435"/>
      </w:pPr>
      <w:rPr>
        <w:rFonts w:ascii="Montserrat Light" w:eastAsiaTheme="minorHAnsi" w:hAnsi="Montserrat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8" w15:restartNumberingAfterBreak="0">
    <w:nsid w:val="51DC2DDD"/>
    <w:multiLevelType w:val="hybridMultilevel"/>
    <w:tmpl w:val="56C8C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23814"/>
    <w:multiLevelType w:val="hybridMultilevel"/>
    <w:tmpl w:val="3FE47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22B932">
      <w:start w:val="212"/>
      <w:numFmt w:val="bullet"/>
      <w:lvlText w:val="•"/>
      <w:lvlJc w:val="left"/>
      <w:pPr>
        <w:ind w:left="1800" w:hanging="720"/>
      </w:pPr>
      <w:rPr>
        <w:rFonts w:ascii="Century Gothic" w:eastAsiaTheme="minorHAnsi" w:hAnsi="Century Gothic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132032">
    <w:abstractNumId w:val="13"/>
  </w:num>
  <w:num w:numId="2" w16cid:durableId="1633823338">
    <w:abstractNumId w:val="20"/>
  </w:num>
  <w:num w:numId="3" w16cid:durableId="1835339782">
    <w:abstractNumId w:val="14"/>
  </w:num>
  <w:num w:numId="4" w16cid:durableId="879703970">
    <w:abstractNumId w:val="15"/>
  </w:num>
  <w:num w:numId="5" w16cid:durableId="27066385">
    <w:abstractNumId w:val="19"/>
  </w:num>
  <w:num w:numId="6" w16cid:durableId="629288324">
    <w:abstractNumId w:val="16"/>
  </w:num>
  <w:num w:numId="7" w16cid:durableId="2102947809">
    <w:abstractNumId w:val="18"/>
  </w:num>
  <w:num w:numId="8" w16cid:durableId="1044523296">
    <w:abstractNumId w:val="17"/>
  </w:num>
  <w:num w:numId="9" w16cid:durableId="1226068447">
    <w:abstractNumId w:val="9"/>
  </w:num>
  <w:num w:numId="10" w16cid:durableId="1908611441">
    <w:abstractNumId w:val="8"/>
  </w:num>
  <w:num w:numId="11" w16cid:durableId="723453831">
    <w:abstractNumId w:val="7"/>
  </w:num>
  <w:num w:numId="12" w16cid:durableId="1210919786">
    <w:abstractNumId w:val="6"/>
  </w:num>
  <w:num w:numId="13" w16cid:durableId="1539395125">
    <w:abstractNumId w:val="5"/>
  </w:num>
  <w:num w:numId="14" w16cid:durableId="2055811753">
    <w:abstractNumId w:val="4"/>
  </w:num>
  <w:num w:numId="15" w16cid:durableId="412435372">
    <w:abstractNumId w:val="3"/>
  </w:num>
  <w:num w:numId="16" w16cid:durableId="890309760">
    <w:abstractNumId w:val="2"/>
  </w:num>
  <w:num w:numId="17" w16cid:durableId="1899396542">
    <w:abstractNumId w:val="1"/>
  </w:num>
  <w:num w:numId="18" w16cid:durableId="1644507620">
    <w:abstractNumId w:val="0"/>
  </w:num>
  <w:num w:numId="19" w16cid:durableId="1239092630">
    <w:abstractNumId w:val="11"/>
  </w:num>
  <w:num w:numId="20" w16cid:durableId="513885242">
    <w:abstractNumId w:val="9"/>
  </w:num>
  <w:num w:numId="21" w16cid:durableId="1198086357">
    <w:abstractNumId w:val="11"/>
  </w:num>
  <w:num w:numId="22" w16cid:durableId="906065854">
    <w:abstractNumId w:val="12"/>
  </w:num>
  <w:num w:numId="23" w16cid:durableId="19158163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805"/>
    <w:rsid w:val="000054FD"/>
    <w:rsid w:val="00006620"/>
    <w:rsid w:val="0000752A"/>
    <w:rsid w:val="00015B0D"/>
    <w:rsid w:val="00016465"/>
    <w:rsid w:val="00017D17"/>
    <w:rsid w:val="00022441"/>
    <w:rsid w:val="00022DE0"/>
    <w:rsid w:val="00033263"/>
    <w:rsid w:val="000334C1"/>
    <w:rsid w:val="0003554A"/>
    <w:rsid w:val="0003745E"/>
    <w:rsid w:val="0004479C"/>
    <w:rsid w:val="00045B45"/>
    <w:rsid w:val="000566C1"/>
    <w:rsid w:val="00056C26"/>
    <w:rsid w:val="00057717"/>
    <w:rsid w:val="00062607"/>
    <w:rsid w:val="00063CA2"/>
    <w:rsid w:val="000656E4"/>
    <w:rsid w:val="000767C7"/>
    <w:rsid w:val="0007753E"/>
    <w:rsid w:val="000873F6"/>
    <w:rsid w:val="000A1E1A"/>
    <w:rsid w:val="000A4476"/>
    <w:rsid w:val="000B286F"/>
    <w:rsid w:val="000B7336"/>
    <w:rsid w:val="000C2B44"/>
    <w:rsid w:val="000C7B4D"/>
    <w:rsid w:val="000D08ED"/>
    <w:rsid w:val="000D134B"/>
    <w:rsid w:val="000D57BE"/>
    <w:rsid w:val="000E7E06"/>
    <w:rsid w:val="000F33E6"/>
    <w:rsid w:val="000F7B68"/>
    <w:rsid w:val="0010041D"/>
    <w:rsid w:val="00107E38"/>
    <w:rsid w:val="001125D5"/>
    <w:rsid w:val="00113E15"/>
    <w:rsid w:val="00124ED6"/>
    <w:rsid w:val="00131FCF"/>
    <w:rsid w:val="00153576"/>
    <w:rsid w:val="001550BA"/>
    <w:rsid w:val="00167789"/>
    <w:rsid w:val="001744C6"/>
    <w:rsid w:val="00190C3F"/>
    <w:rsid w:val="00192AB9"/>
    <w:rsid w:val="00194704"/>
    <w:rsid w:val="001A5631"/>
    <w:rsid w:val="001B160B"/>
    <w:rsid w:val="001C0B43"/>
    <w:rsid w:val="001C2805"/>
    <w:rsid w:val="001C4714"/>
    <w:rsid w:val="001D477D"/>
    <w:rsid w:val="001D76FA"/>
    <w:rsid w:val="001E5AC1"/>
    <w:rsid w:val="001E60AB"/>
    <w:rsid w:val="001E6E72"/>
    <w:rsid w:val="001F2C20"/>
    <w:rsid w:val="001F2FE9"/>
    <w:rsid w:val="001F6F7C"/>
    <w:rsid w:val="00203213"/>
    <w:rsid w:val="00214977"/>
    <w:rsid w:val="002236D5"/>
    <w:rsid w:val="00236D9F"/>
    <w:rsid w:val="002427D8"/>
    <w:rsid w:val="00243756"/>
    <w:rsid w:val="002550B1"/>
    <w:rsid w:val="00260B49"/>
    <w:rsid w:val="0027193E"/>
    <w:rsid w:val="00280B41"/>
    <w:rsid w:val="00284246"/>
    <w:rsid w:val="00285DC5"/>
    <w:rsid w:val="00287A21"/>
    <w:rsid w:val="00295730"/>
    <w:rsid w:val="002966D6"/>
    <w:rsid w:val="00297FF0"/>
    <w:rsid w:val="002A3201"/>
    <w:rsid w:val="002A45EF"/>
    <w:rsid w:val="002A7891"/>
    <w:rsid w:val="002B26F4"/>
    <w:rsid w:val="002B34A7"/>
    <w:rsid w:val="002B51DB"/>
    <w:rsid w:val="002C28F4"/>
    <w:rsid w:val="002C4D08"/>
    <w:rsid w:val="002C4E0C"/>
    <w:rsid w:val="002C7C6F"/>
    <w:rsid w:val="002D0A62"/>
    <w:rsid w:val="002D7FDF"/>
    <w:rsid w:val="002E7306"/>
    <w:rsid w:val="002F261D"/>
    <w:rsid w:val="002F76D6"/>
    <w:rsid w:val="003040BF"/>
    <w:rsid w:val="003070FB"/>
    <w:rsid w:val="00331DCE"/>
    <w:rsid w:val="00334FEA"/>
    <w:rsid w:val="00351FDF"/>
    <w:rsid w:val="00352A17"/>
    <w:rsid w:val="00357E3C"/>
    <w:rsid w:val="00364895"/>
    <w:rsid w:val="0038279A"/>
    <w:rsid w:val="00383BE3"/>
    <w:rsid w:val="003877F8"/>
    <w:rsid w:val="00391BEA"/>
    <w:rsid w:val="003920B7"/>
    <w:rsid w:val="003965A9"/>
    <w:rsid w:val="00397E6D"/>
    <w:rsid w:val="003A3CFD"/>
    <w:rsid w:val="003A72CB"/>
    <w:rsid w:val="003B00A0"/>
    <w:rsid w:val="003B45BB"/>
    <w:rsid w:val="003B4AEF"/>
    <w:rsid w:val="003B4D51"/>
    <w:rsid w:val="003B7F92"/>
    <w:rsid w:val="003C0258"/>
    <w:rsid w:val="003C0892"/>
    <w:rsid w:val="003C269A"/>
    <w:rsid w:val="003C383C"/>
    <w:rsid w:val="003C4E4F"/>
    <w:rsid w:val="003C68AF"/>
    <w:rsid w:val="003E2525"/>
    <w:rsid w:val="003E7F33"/>
    <w:rsid w:val="003F6D49"/>
    <w:rsid w:val="0040115C"/>
    <w:rsid w:val="00406CEE"/>
    <w:rsid w:val="00411FE1"/>
    <w:rsid w:val="00415CF3"/>
    <w:rsid w:val="00435BA1"/>
    <w:rsid w:val="004436E6"/>
    <w:rsid w:val="00447CA5"/>
    <w:rsid w:val="00452B97"/>
    <w:rsid w:val="00453A7B"/>
    <w:rsid w:val="00454EB6"/>
    <w:rsid w:val="00455B00"/>
    <w:rsid w:val="00457ADE"/>
    <w:rsid w:val="00460DF3"/>
    <w:rsid w:val="00463165"/>
    <w:rsid w:val="00464B92"/>
    <w:rsid w:val="00470078"/>
    <w:rsid w:val="004807E5"/>
    <w:rsid w:val="00481C3A"/>
    <w:rsid w:val="004860D9"/>
    <w:rsid w:val="00490600"/>
    <w:rsid w:val="004909EF"/>
    <w:rsid w:val="004936B2"/>
    <w:rsid w:val="00494E08"/>
    <w:rsid w:val="004969D3"/>
    <w:rsid w:val="004A1426"/>
    <w:rsid w:val="004A1C11"/>
    <w:rsid w:val="004A28EA"/>
    <w:rsid w:val="004A49C5"/>
    <w:rsid w:val="004C1032"/>
    <w:rsid w:val="004C665B"/>
    <w:rsid w:val="004E335B"/>
    <w:rsid w:val="00504E47"/>
    <w:rsid w:val="005061CF"/>
    <w:rsid w:val="005109E1"/>
    <w:rsid w:val="00520502"/>
    <w:rsid w:val="00524297"/>
    <w:rsid w:val="00537559"/>
    <w:rsid w:val="00540354"/>
    <w:rsid w:val="00541A9F"/>
    <w:rsid w:val="00556B99"/>
    <w:rsid w:val="00566787"/>
    <w:rsid w:val="00574DB0"/>
    <w:rsid w:val="005856EE"/>
    <w:rsid w:val="00587785"/>
    <w:rsid w:val="005A1C94"/>
    <w:rsid w:val="005A3F7C"/>
    <w:rsid w:val="005A6F8D"/>
    <w:rsid w:val="005B0DA5"/>
    <w:rsid w:val="005B0E60"/>
    <w:rsid w:val="005B4861"/>
    <w:rsid w:val="005B5F13"/>
    <w:rsid w:val="005C5B3F"/>
    <w:rsid w:val="005D5783"/>
    <w:rsid w:val="005D5785"/>
    <w:rsid w:val="005E0FB7"/>
    <w:rsid w:val="005E1A3C"/>
    <w:rsid w:val="005F5979"/>
    <w:rsid w:val="005F5EF3"/>
    <w:rsid w:val="005F658B"/>
    <w:rsid w:val="006030BC"/>
    <w:rsid w:val="0060567E"/>
    <w:rsid w:val="00605BCE"/>
    <w:rsid w:val="00617188"/>
    <w:rsid w:val="00626B3C"/>
    <w:rsid w:val="00627D27"/>
    <w:rsid w:val="0064158A"/>
    <w:rsid w:val="00643F4B"/>
    <w:rsid w:val="00647868"/>
    <w:rsid w:val="006533D4"/>
    <w:rsid w:val="00656462"/>
    <w:rsid w:val="00676B73"/>
    <w:rsid w:val="00684EAF"/>
    <w:rsid w:val="00690D68"/>
    <w:rsid w:val="00691160"/>
    <w:rsid w:val="0069541B"/>
    <w:rsid w:val="006A1B6C"/>
    <w:rsid w:val="006A1E18"/>
    <w:rsid w:val="006A241D"/>
    <w:rsid w:val="006A37C0"/>
    <w:rsid w:val="006B2888"/>
    <w:rsid w:val="006B667A"/>
    <w:rsid w:val="006C7F5A"/>
    <w:rsid w:val="006D0785"/>
    <w:rsid w:val="00715609"/>
    <w:rsid w:val="00715A4C"/>
    <w:rsid w:val="007306BF"/>
    <w:rsid w:val="0073334F"/>
    <w:rsid w:val="00742076"/>
    <w:rsid w:val="007459DC"/>
    <w:rsid w:val="00746B0A"/>
    <w:rsid w:val="0074769A"/>
    <w:rsid w:val="00752A04"/>
    <w:rsid w:val="00755A27"/>
    <w:rsid w:val="0077153E"/>
    <w:rsid w:val="00773674"/>
    <w:rsid w:val="00781E38"/>
    <w:rsid w:val="0079001A"/>
    <w:rsid w:val="00791376"/>
    <w:rsid w:val="00791C5D"/>
    <w:rsid w:val="00795B0A"/>
    <w:rsid w:val="007979B4"/>
    <w:rsid w:val="007B3E77"/>
    <w:rsid w:val="007B4FF4"/>
    <w:rsid w:val="007B53F4"/>
    <w:rsid w:val="007C2CFD"/>
    <w:rsid w:val="007D0DFD"/>
    <w:rsid w:val="007D6099"/>
    <w:rsid w:val="007D782C"/>
    <w:rsid w:val="007D7F15"/>
    <w:rsid w:val="007E09AE"/>
    <w:rsid w:val="007E47A0"/>
    <w:rsid w:val="007F7848"/>
    <w:rsid w:val="007F7EFC"/>
    <w:rsid w:val="00807AD1"/>
    <w:rsid w:val="00822AAD"/>
    <w:rsid w:val="008247C3"/>
    <w:rsid w:val="00831977"/>
    <w:rsid w:val="00841402"/>
    <w:rsid w:val="00845630"/>
    <w:rsid w:val="0084694E"/>
    <w:rsid w:val="0084730F"/>
    <w:rsid w:val="00860C76"/>
    <w:rsid w:val="00865D5F"/>
    <w:rsid w:val="00871DB8"/>
    <w:rsid w:val="00884CDA"/>
    <w:rsid w:val="00887E05"/>
    <w:rsid w:val="008A171A"/>
    <w:rsid w:val="008A32A5"/>
    <w:rsid w:val="008A6708"/>
    <w:rsid w:val="008B365D"/>
    <w:rsid w:val="008B5127"/>
    <w:rsid w:val="008C636F"/>
    <w:rsid w:val="008C6FDE"/>
    <w:rsid w:val="008D158C"/>
    <w:rsid w:val="008D34E3"/>
    <w:rsid w:val="008D4665"/>
    <w:rsid w:val="008E3909"/>
    <w:rsid w:val="008F03A3"/>
    <w:rsid w:val="008F180B"/>
    <w:rsid w:val="008F48B9"/>
    <w:rsid w:val="008F6BC6"/>
    <w:rsid w:val="009049BC"/>
    <w:rsid w:val="00904E7B"/>
    <w:rsid w:val="00911F4D"/>
    <w:rsid w:val="00914F2C"/>
    <w:rsid w:val="00916960"/>
    <w:rsid w:val="00917064"/>
    <w:rsid w:val="009230A7"/>
    <w:rsid w:val="00931495"/>
    <w:rsid w:val="00932042"/>
    <w:rsid w:val="00932991"/>
    <w:rsid w:val="009330CA"/>
    <w:rsid w:val="0094162F"/>
    <w:rsid w:val="009505A7"/>
    <w:rsid w:val="0095428A"/>
    <w:rsid w:val="0095501D"/>
    <w:rsid w:val="00956B80"/>
    <w:rsid w:val="0096304F"/>
    <w:rsid w:val="00971DF4"/>
    <w:rsid w:val="00975E79"/>
    <w:rsid w:val="00990CD4"/>
    <w:rsid w:val="00993CE7"/>
    <w:rsid w:val="009A7F3F"/>
    <w:rsid w:val="009B3C47"/>
    <w:rsid w:val="009C2DEF"/>
    <w:rsid w:val="009D1E16"/>
    <w:rsid w:val="009D3399"/>
    <w:rsid w:val="009D646A"/>
    <w:rsid w:val="009E128D"/>
    <w:rsid w:val="009E258B"/>
    <w:rsid w:val="009F30A3"/>
    <w:rsid w:val="00A20EF6"/>
    <w:rsid w:val="00A3726F"/>
    <w:rsid w:val="00A379B4"/>
    <w:rsid w:val="00A4248D"/>
    <w:rsid w:val="00A47972"/>
    <w:rsid w:val="00A60D3F"/>
    <w:rsid w:val="00A633B0"/>
    <w:rsid w:val="00A718B6"/>
    <w:rsid w:val="00A81E26"/>
    <w:rsid w:val="00A86AF7"/>
    <w:rsid w:val="00A9291E"/>
    <w:rsid w:val="00AA1166"/>
    <w:rsid w:val="00AA35A8"/>
    <w:rsid w:val="00AA51F5"/>
    <w:rsid w:val="00AA530F"/>
    <w:rsid w:val="00AB74C5"/>
    <w:rsid w:val="00AC1215"/>
    <w:rsid w:val="00AC16DB"/>
    <w:rsid w:val="00AC4D36"/>
    <w:rsid w:val="00AC6F3C"/>
    <w:rsid w:val="00AD468A"/>
    <w:rsid w:val="00AD751E"/>
    <w:rsid w:val="00AE562D"/>
    <w:rsid w:val="00AE7533"/>
    <w:rsid w:val="00AE76DC"/>
    <w:rsid w:val="00AE7B80"/>
    <w:rsid w:val="00AF77F7"/>
    <w:rsid w:val="00B12A70"/>
    <w:rsid w:val="00B13A7B"/>
    <w:rsid w:val="00B20F64"/>
    <w:rsid w:val="00B21E4A"/>
    <w:rsid w:val="00B23477"/>
    <w:rsid w:val="00B2567D"/>
    <w:rsid w:val="00B26EE2"/>
    <w:rsid w:val="00B32D26"/>
    <w:rsid w:val="00B33790"/>
    <w:rsid w:val="00B42685"/>
    <w:rsid w:val="00B45879"/>
    <w:rsid w:val="00B47CDA"/>
    <w:rsid w:val="00B535AD"/>
    <w:rsid w:val="00B53BE1"/>
    <w:rsid w:val="00B62BC3"/>
    <w:rsid w:val="00B75292"/>
    <w:rsid w:val="00B8453F"/>
    <w:rsid w:val="00B85473"/>
    <w:rsid w:val="00B9178A"/>
    <w:rsid w:val="00BA0F6C"/>
    <w:rsid w:val="00BA2B7F"/>
    <w:rsid w:val="00BA756F"/>
    <w:rsid w:val="00BB066E"/>
    <w:rsid w:val="00BB1FA2"/>
    <w:rsid w:val="00BD4DB9"/>
    <w:rsid w:val="00BE137A"/>
    <w:rsid w:val="00BE5968"/>
    <w:rsid w:val="00BF35E6"/>
    <w:rsid w:val="00BF3B25"/>
    <w:rsid w:val="00BF7216"/>
    <w:rsid w:val="00C05B10"/>
    <w:rsid w:val="00C272EB"/>
    <w:rsid w:val="00C31B09"/>
    <w:rsid w:val="00C34D19"/>
    <w:rsid w:val="00C51523"/>
    <w:rsid w:val="00C62E97"/>
    <w:rsid w:val="00C81645"/>
    <w:rsid w:val="00C838D2"/>
    <w:rsid w:val="00C97DA1"/>
    <w:rsid w:val="00CA61BE"/>
    <w:rsid w:val="00CA6BD8"/>
    <w:rsid w:val="00CB3E40"/>
    <w:rsid w:val="00CB5A81"/>
    <w:rsid w:val="00CB61ED"/>
    <w:rsid w:val="00CB64C1"/>
    <w:rsid w:val="00CC698D"/>
    <w:rsid w:val="00CD0261"/>
    <w:rsid w:val="00CE50F9"/>
    <w:rsid w:val="00CF05A5"/>
    <w:rsid w:val="00CF22B3"/>
    <w:rsid w:val="00D00CD9"/>
    <w:rsid w:val="00D031B9"/>
    <w:rsid w:val="00D15AAE"/>
    <w:rsid w:val="00D22971"/>
    <w:rsid w:val="00D25048"/>
    <w:rsid w:val="00D27967"/>
    <w:rsid w:val="00D36641"/>
    <w:rsid w:val="00D60B19"/>
    <w:rsid w:val="00D6330E"/>
    <w:rsid w:val="00D64903"/>
    <w:rsid w:val="00D777E6"/>
    <w:rsid w:val="00D77F87"/>
    <w:rsid w:val="00D81C53"/>
    <w:rsid w:val="00D86385"/>
    <w:rsid w:val="00D95726"/>
    <w:rsid w:val="00DA4B7F"/>
    <w:rsid w:val="00DA7ED3"/>
    <w:rsid w:val="00DB2276"/>
    <w:rsid w:val="00DB472D"/>
    <w:rsid w:val="00DC3899"/>
    <w:rsid w:val="00DD6ECC"/>
    <w:rsid w:val="00DE19F7"/>
    <w:rsid w:val="00DE5F88"/>
    <w:rsid w:val="00DF2298"/>
    <w:rsid w:val="00DF3206"/>
    <w:rsid w:val="00DF4441"/>
    <w:rsid w:val="00E067BA"/>
    <w:rsid w:val="00E14E91"/>
    <w:rsid w:val="00E23442"/>
    <w:rsid w:val="00E258C0"/>
    <w:rsid w:val="00E26F2A"/>
    <w:rsid w:val="00E308A7"/>
    <w:rsid w:val="00E30B1A"/>
    <w:rsid w:val="00E30B8F"/>
    <w:rsid w:val="00E360EA"/>
    <w:rsid w:val="00E46E67"/>
    <w:rsid w:val="00E547A9"/>
    <w:rsid w:val="00E570A5"/>
    <w:rsid w:val="00E708CA"/>
    <w:rsid w:val="00E73539"/>
    <w:rsid w:val="00E77096"/>
    <w:rsid w:val="00E81BD1"/>
    <w:rsid w:val="00E91344"/>
    <w:rsid w:val="00EA3B95"/>
    <w:rsid w:val="00EA42DF"/>
    <w:rsid w:val="00EB1952"/>
    <w:rsid w:val="00EB20A4"/>
    <w:rsid w:val="00EB74E8"/>
    <w:rsid w:val="00EC0F79"/>
    <w:rsid w:val="00EC5384"/>
    <w:rsid w:val="00ED0A53"/>
    <w:rsid w:val="00EF20AD"/>
    <w:rsid w:val="00EF22EF"/>
    <w:rsid w:val="00EF23EC"/>
    <w:rsid w:val="00F02E99"/>
    <w:rsid w:val="00F055F4"/>
    <w:rsid w:val="00F05B24"/>
    <w:rsid w:val="00F100A5"/>
    <w:rsid w:val="00F165A1"/>
    <w:rsid w:val="00F1712A"/>
    <w:rsid w:val="00F215B6"/>
    <w:rsid w:val="00F30552"/>
    <w:rsid w:val="00F40BD0"/>
    <w:rsid w:val="00F419C0"/>
    <w:rsid w:val="00F41E0D"/>
    <w:rsid w:val="00F46BDB"/>
    <w:rsid w:val="00F47E40"/>
    <w:rsid w:val="00F624FF"/>
    <w:rsid w:val="00F727C1"/>
    <w:rsid w:val="00F82744"/>
    <w:rsid w:val="00F83DAA"/>
    <w:rsid w:val="00FA015B"/>
    <w:rsid w:val="00FB100B"/>
    <w:rsid w:val="00FB2A72"/>
    <w:rsid w:val="00FB445D"/>
    <w:rsid w:val="00FD56F7"/>
    <w:rsid w:val="00FD73C5"/>
    <w:rsid w:val="00FE0601"/>
    <w:rsid w:val="00FF2DEA"/>
    <w:rsid w:val="00FF339E"/>
    <w:rsid w:val="00FF4109"/>
    <w:rsid w:val="0981A244"/>
    <w:rsid w:val="17FF979C"/>
    <w:rsid w:val="664EA1FE"/>
    <w:rsid w:val="6D9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05AE957"/>
  <w15:chartTrackingRefBased/>
  <w15:docId w15:val="{921FA22D-CD81-49DF-8F78-A8357C6D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6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0601"/>
    <w:pPr>
      <w:spacing w:line="240" w:lineRule="auto"/>
    </w:pPr>
    <w:rPr>
      <w:color w:val="043D68" w:themeColor="text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726F"/>
    <w:pPr>
      <w:spacing w:after="80"/>
      <w:outlineLvl w:val="0"/>
    </w:pPr>
    <w:rPr>
      <w:b/>
      <w:bCs/>
      <w:caps/>
      <w:spacing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A51F5"/>
    <w:pPr>
      <w:spacing w:after="120"/>
      <w:outlineLvl w:val="1"/>
    </w:pPr>
    <w:rPr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351FDF"/>
    <w:pPr>
      <w:spacing w:after="80"/>
      <w:outlineLvl w:val="2"/>
    </w:pPr>
    <w:rPr>
      <w:noProof/>
      <w:lang w:val="it-IT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53A7B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BCE"/>
    <w:rPr>
      <w:rFonts w:ascii="Times New Roman" w:hAnsi="Times New Roman" w:cs="Times New Roman"/>
      <w:color w:val="043D68" w:themeColor="text2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5BCE"/>
    <w:rPr>
      <w:color w:val="043D68" w:themeColor="text2"/>
      <w:sz w:val="20"/>
    </w:rPr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5BCE"/>
    <w:rPr>
      <w:color w:val="043D68" w:themeColor="text2"/>
      <w:sz w:val="20"/>
    </w:rPr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B3E77"/>
    <w:rPr>
      <w:rFonts w:cs="Arial (Body CS)"/>
      <w:b/>
      <w:bCs/>
      <w:caps/>
      <w:spacing w:val="20"/>
      <w:sz w:val="56"/>
      <w:szCs w:val="48"/>
      <w:lang w:val="it-IT"/>
    </w:rPr>
  </w:style>
  <w:style w:type="character" w:customStyle="1" w:styleId="TitleChar">
    <w:name w:val="Title Char"/>
    <w:basedOn w:val="DefaultParagraphFont"/>
    <w:link w:val="Title"/>
    <w:uiPriority w:val="10"/>
    <w:rsid w:val="007B3E77"/>
    <w:rPr>
      <w:rFonts w:cs="Arial (Body CS)"/>
      <w:b/>
      <w:bCs/>
      <w:caps/>
      <w:color w:val="043D68" w:themeColor="text2"/>
      <w:spacing w:val="20"/>
      <w:sz w:val="56"/>
      <w:szCs w:val="48"/>
      <w:lang w:val="it-IT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3E77"/>
    <w:pPr>
      <w:numPr>
        <w:ilvl w:val="1"/>
      </w:numPr>
      <w:spacing w:after="120"/>
    </w:pPr>
    <w:rPr>
      <w:rFonts w:eastAsiaTheme="minorEastAsia"/>
      <w:caps/>
      <w:spacing w:val="2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B3E77"/>
    <w:rPr>
      <w:rFonts w:eastAsiaTheme="minorEastAsia"/>
      <w:caps/>
      <w:color w:val="043D68" w:themeColor="text2"/>
      <w:spacing w:val="2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3726F"/>
    <w:rPr>
      <w:b/>
      <w:bCs/>
      <w:caps/>
      <w:color w:val="043D68" w:themeColor="text2"/>
      <w:spacing w:val="20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A51F5"/>
    <w:rPr>
      <w:color w:val="043D68" w:themeColor="text2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51FDF"/>
    <w:rPr>
      <w:noProof/>
      <w:color w:val="043D68" w:themeColor="text2"/>
      <w:sz w:val="20"/>
      <w:lang w:val="it-I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BCE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BCE"/>
    <w:rPr>
      <w:rFonts w:asciiTheme="majorHAnsi" w:eastAsiaTheme="majorEastAsia" w:hAnsiTheme="majorHAnsi" w:cstheme="majorBidi"/>
      <w:b/>
      <w:caps/>
      <w:color w:val="FFFFFF" w:themeColor="background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BCE"/>
    <w:rPr>
      <w:rFonts w:asciiTheme="majorHAnsi" w:eastAsiaTheme="majorEastAsia" w:hAnsiTheme="majorHAnsi" w:cstheme="majorBidi"/>
      <w:i/>
      <w:color w:val="FFFFFF" w:themeColor="background1"/>
      <w:sz w:val="20"/>
    </w:rPr>
  </w:style>
  <w:style w:type="character" w:styleId="Hyperlink">
    <w:name w:val="Hyperlink"/>
    <w:basedOn w:val="DefaultParagraphFont"/>
    <w:uiPriority w:val="99"/>
    <w:semiHidden/>
    <w:rsid w:val="00D2297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D22971"/>
    <w:rPr>
      <w:color w:val="605E5C"/>
      <w:shd w:val="clear" w:color="auto" w:fill="E1DFDD"/>
    </w:rPr>
  </w:style>
  <w:style w:type="paragraph" w:customStyle="1" w:styleId="BulletedList">
    <w:name w:val="Bulleted List"/>
    <w:basedOn w:val="Normal"/>
    <w:uiPriority w:val="9"/>
    <w:semiHidden/>
    <w:qFormat/>
    <w:rsid w:val="00676B73"/>
    <w:pPr>
      <w:spacing w:after="120"/>
      <w:ind w:left="288"/>
    </w:pPr>
    <w:rPr>
      <w:szCs w:val="20"/>
    </w:rPr>
  </w:style>
  <w:style w:type="paragraph" w:customStyle="1" w:styleId="AboutMe">
    <w:name w:val="AboutMe"/>
    <w:basedOn w:val="Normal"/>
    <w:next w:val="Normal"/>
    <w:link w:val="AboutMeChar"/>
    <w:uiPriority w:val="28"/>
    <w:semiHidden/>
    <w:qFormat/>
    <w:rsid w:val="00351FDF"/>
    <w:pPr>
      <w:spacing w:after="240"/>
    </w:pPr>
    <w:rPr>
      <w:b/>
      <w:bCs/>
      <w:color w:val="FFFFFF" w:themeColor="background1"/>
      <w:spacing w:val="20"/>
      <w:sz w:val="24"/>
    </w:rPr>
  </w:style>
  <w:style w:type="character" w:customStyle="1" w:styleId="AboutMeChar">
    <w:name w:val="AboutMe Char"/>
    <w:basedOn w:val="DefaultParagraphFont"/>
    <w:link w:val="AboutMe"/>
    <w:uiPriority w:val="28"/>
    <w:semiHidden/>
    <w:rsid w:val="00A3726F"/>
    <w:rPr>
      <w:b/>
      <w:bCs/>
      <w:color w:val="FFFFFF" w:themeColor="background1"/>
      <w:spacing w:val="20"/>
    </w:rPr>
  </w:style>
  <w:style w:type="paragraph" w:customStyle="1" w:styleId="BodyWhite">
    <w:name w:val="Body White"/>
    <w:basedOn w:val="Normal"/>
    <w:semiHidden/>
    <w:qFormat/>
    <w:rsid w:val="00351FDF"/>
    <w:rPr>
      <w:color w:val="FFFFFF" w:themeColor="background1"/>
      <w:szCs w:val="20"/>
    </w:rPr>
  </w:style>
  <w:style w:type="paragraph" w:customStyle="1" w:styleId="BulletList">
    <w:name w:val="Bullet List"/>
    <w:basedOn w:val="ListParagraph"/>
    <w:semiHidden/>
    <w:qFormat/>
    <w:rsid w:val="00351FDF"/>
    <w:pPr>
      <w:spacing w:line="360" w:lineRule="auto"/>
      <w:ind w:left="360" w:hanging="360"/>
    </w:pPr>
    <w:rPr>
      <w:color w:val="auto"/>
      <w:szCs w:val="20"/>
    </w:rPr>
  </w:style>
  <w:style w:type="paragraph" w:styleId="ListBullet">
    <w:name w:val="List Bullet"/>
    <w:basedOn w:val="BulletList"/>
    <w:uiPriority w:val="6"/>
    <w:qFormat/>
    <w:rsid w:val="00A3726F"/>
    <w:pPr>
      <w:numPr>
        <w:numId w:val="21"/>
      </w:numPr>
    </w:pPr>
  </w:style>
  <w:style w:type="character" w:customStyle="1" w:styleId="NotBold">
    <w:name w:val="Not Bold"/>
    <w:uiPriority w:val="1"/>
    <w:qFormat/>
    <w:rsid w:val="00A3726F"/>
    <w:rPr>
      <w:b/>
      <w:color w:val="043D68" w:themeColor="text2"/>
    </w:rPr>
  </w:style>
  <w:style w:type="character" w:customStyle="1" w:styleId="Bold">
    <w:name w:val="Bold"/>
    <w:uiPriority w:val="1"/>
    <w:qFormat/>
    <w:rsid w:val="00A3726F"/>
    <w:rPr>
      <w:b/>
      <w:bCs/>
    </w:rPr>
  </w:style>
  <w:style w:type="character" w:customStyle="1" w:styleId="Italics">
    <w:name w:val="Italics"/>
    <w:uiPriority w:val="1"/>
    <w:qFormat/>
    <w:rsid w:val="00A3726F"/>
    <w:rPr>
      <w:i/>
      <w:iCs/>
    </w:rPr>
  </w:style>
  <w:style w:type="paragraph" w:customStyle="1" w:styleId="SubtitlewithLine">
    <w:name w:val="Subtitle with Line"/>
    <w:basedOn w:val="Subtitle"/>
    <w:qFormat/>
    <w:rsid w:val="002F261D"/>
    <w:pPr>
      <w:pBdr>
        <w:top w:val="single" w:sz="4" w:space="20" w:color="043D68" w:themeColor="text2"/>
      </w:pBdr>
      <w:ind w:right="2520"/>
    </w:pPr>
  </w:style>
  <w:style w:type="paragraph" w:customStyle="1" w:styleId="Subtitlewithlongline">
    <w:name w:val="Subtitle with long line"/>
    <w:basedOn w:val="SubtitlewithLine"/>
    <w:qFormat/>
    <w:rsid w:val="002F261D"/>
    <w:pPr>
      <w:ind w:righ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057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\AppData\Roaming\Microsoft\Templates\Simple%20UIUX%20designer%20resume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043D68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7d0e853-e801-46ca-a3b7-870992ebb908" xsi:nil="true"/>
    <_activity xmlns="07d0e853-e801-46ca-a3b7-870992ebb90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733CCED3B1746970D3C4637AA3A06" ma:contentTypeVersion="13" ma:contentTypeDescription="Create a new document." ma:contentTypeScope="" ma:versionID="4308dbb1465907d7a714b0910a8a35dc">
  <xsd:schema xmlns:xsd="http://www.w3.org/2001/XMLSchema" xmlns:xs="http://www.w3.org/2001/XMLSchema" xmlns:p="http://schemas.microsoft.com/office/2006/metadata/properties" xmlns:ns3="07d0e853-e801-46ca-a3b7-870992ebb908" xmlns:ns4="ec6f3af2-68df-49ba-8da2-1dd347f9025e" targetNamespace="http://schemas.microsoft.com/office/2006/metadata/properties" ma:root="true" ma:fieldsID="1e34b33fe09750d7d76733c8586ca5ea" ns3:_="" ns4:_="">
    <xsd:import namespace="07d0e853-e801-46ca-a3b7-870992ebb908"/>
    <xsd:import namespace="ec6f3af2-68df-49ba-8da2-1dd347f902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0e853-e801-46ca-a3b7-870992ebb9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f3af2-68df-49ba-8da2-1dd347f9025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DC6699-ED7B-426D-9992-BCF813227C09}">
  <ds:schemaRefs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07d0e853-e801-46ca-a3b7-870992ebb908"/>
    <ds:schemaRef ds:uri="http://schemas.openxmlformats.org/package/2006/metadata/core-properties"/>
    <ds:schemaRef ds:uri="http://schemas.microsoft.com/office/2006/documentManagement/types"/>
    <ds:schemaRef ds:uri="ec6f3af2-68df-49ba-8da2-1dd347f9025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ECF23C-4AD3-4418-A869-F24AB4C3A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0e853-e801-46ca-a3b7-870992ebb908"/>
    <ds:schemaRef ds:uri="ec6f3af2-68df-49ba-8da2-1dd347f902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8C08E1-8555-4E89-B0CE-88F62C814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1F2C59-3D78-4936-A524-977EF9C06D6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Simple UIUX designer resume</Template>
  <TotalTime>1784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Bevan</dc:creator>
  <cp:keywords/>
  <dc:description/>
  <cp:lastModifiedBy>Simone Bevan</cp:lastModifiedBy>
  <cp:revision>39</cp:revision>
  <dcterms:created xsi:type="dcterms:W3CDTF">2026-01-07T14:20:00Z</dcterms:created>
  <dcterms:modified xsi:type="dcterms:W3CDTF">2026-01-09T14:43:00Z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0x010100A7C733CCED3B1746970D3C4637AA3A06</vt:lpwstr>
  </property>
</Properties>
</file>